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5881B5" w14:textId="11FC97B4" w:rsidR="00FB41E2" w:rsidRDefault="00FB41E2"/>
    <w:p w14:paraId="20B5B07B" w14:textId="6E388D4E" w:rsidR="00FB41E2" w:rsidRPr="00FB41E2" w:rsidRDefault="00FB41E2" w:rsidP="00FB41E2">
      <w:pPr>
        <w:spacing w:before="0" w:after="160"/>
        <w:jc w:val="both"/>
        <w:rPr>
          <w:b/>
          <w:smallCaps/>
          <w:sz w:val="38"/>
          <w:szCs w:val="38"/>
        </w:rPr>
      </w:pPr>
      <w:r w:rsidRPr="00FB41E2">
        <w:rPr>
          <w:b/>
          <w:smallCaps/>
          <w:sz w:val="38"/>
          <w:szCs w:val="38"/>
        </w:rPr>
        <w:t>Schulanfang: klingt gut!</w:t>
      </w:r>
    </w:p>
    <w:p w14:paraId="38E27F97" w14:textId="77777777" w:rsidR="00FB41E2" w:rsidRDefault="00FB41E2" w:rsidP="00FB41E2">
      <w:pPr>
        <w:spacing w:before="0" w:after="160"/>
        <w:jc w:val="both"/>
        <w:rPr>
          <w:b/>
          <w:smallCaps/>
          <w:sz w:val="30"/>
          <w:szCs w:val="30"/>
        </w:rPr>
      </w:pPr>
    </w:p>
    <w:p w14:paraId="7E5BBB30" w14:textId="75402543" w:rsidR="00FB41E2" w:rsidRPr="00FB41E2" w:rsidRDefault="00FB41E2" w:rsidP="00FB41E2">
      <w:pPr>
        <w:spacing w:before="0" w:after="160"/>
        <w:jc w:val="both"/>
        <w:rPr>
          <w:b/>
          <w:smallCaps/>
          <w:sz w:val="30"/>
          <w:szCs w:val="30"/>
        </w:rPr>
      </w:pPr>
      <w:r w:rsidRPr="00FB41E2">
        <w:rPr>
          <w:b/>
          <w:smallCaps/>
          <w:sz w:val="30"/>
          <w:szCs w:val="30"/>
        </w:rPr>
        <w:t xml:space="preserve">Einführung: </w:t>
      </w:r>
      <w:r w:rsidRPr="00FB41E2">
        <w:rPr>
          <w:b/>
          <w:smallCaps/>
          <w:sz w:val="30"/>
          <w:szCs w:val="30"/>
        </w:rPr>
        <w:br/>
        <w:t>Zum Gebrauch des Materials zum Schulanfang 2026</w:t>
      </w:r>
    </w:p>
    <w:p w14:paraId="272F6D16" w14:textId="4185F9FE" w:rsidR="00FB41E2" w:rsidRPr="00FB41E2" w:rsidRDefault="00FB41E2" w:rsidP="00FB41E2">
      <w:pPr>
        <w:spacing w:before="0" w:after="160"/>
      </w:pPr>
      <w:r>
        <w:br/>
      </w:r>
      <w:r w:rsidRPr="00FB41E2">
        <w:t>Das Motto 2026 'Schulanfang</w:t>
      </w:r>
      <w:r>
        <w:t>: K</w:t>
      </w:r>
      <w:r w:rsidRPr="00FB41E2">
        <w:t>lingt gut!' entführt uns in die Welt der Töne, Klänge und Geräusche, zu der auch das Singen, Tanzen und "Wimmeln" gehört.</w:t>
      </w:r>
    </w:p>
    <w:p w14:paraId="6B559B90" w14:textId="77777777" w:rsidR="00FB41E2" w:rsidRPr="00FB41E2" w:rsidRDefault="00FB41E2" w:rsidP="00FB41E2">
      <w:pPr>
        <w:spacing w:before="0" w:after="160"/>
      </w:pPr>
      <w:r w:rsidRPr="00FB41E2">
        <w:t xml:space="preserve">Als Geschenk erhalten alle Einschulungskinder das für den Schulanfang überarbeitete </w:t>
      </w:r>
      <w:proofErr w:type="spellStart"/>
      <w:r w:rsidRPr="00FB41E2">
        <w:t>AchtKINDERliederbuch</w:t>
      </w:r>
      <w:proofErr w:type="spellEnd"/>
      <w:r w:rsidRPr="00FB41E2">
        <w:t xml:space="preserve"> des Chorverbands in der EKD e.V., zu dem ein buntes Wimmelbild gehört.</w:t>
      </w:r>
    </w:p>
    <w:p w14:paraId="2849DC30" w14:textId="353AD532" w:rsidR="00FB41E2" w:rsidRDefault="00FB41E2" w:rsidP="00FB41E2">
      <w:pPr>
        <w:spacing w:before="0" w:after="160"/>
      </w:pPr>
      <w:r w:rsidRPr="00FB41E2">
        <w:t>Das liturgische Material enthält verschiedene Bausteine zur Auswahl, die sich auf dieses Geschenk beziehen: auf Lieder und/oder das dazugehörige Wimmelbild.</w:t>
      </w:r>
      <w:r>
        <w:t xml:space="preserve"> </w:t>
      </w:r>
      <w:r w:rsidRPr="00FB41E2">
        <w:t>Für die eigene Situation soll aus dem Materialangebot eine passende Schwerpunktsetzung erfolgen.</w:t>
      </w:r>
      <w:r>
        <w:t xml:space="preserve"> </w:t>
      </w:r>
    </w:p>
    <w:p w14:paraId="0179607D" w14:textId="190D8E67" w:rsidR="00FB41E2" w:rsidRPr="00FB41E2" w:rsidRDefault="00FB41E2" w:rsidP="00FB41E2">
      <w:pPr>
        <w:spacing w:before="0" w:after="160"/>
      </w:pPr>
      <w:r w:rsidRPr="00FB41E2">
        <w:t>Mehr als früher wurden für 2026 verschiedene Settings mitgedacht: Viele Bausteine eignen sich für einen "klassischen" Einschulungsgottesdienst in der Kirche, andere nehmen mehr die Situation der Schulveranstaltung in den Blick, in der das Kirchenpersonal einen Programmpunkt beisteuert.</w:t>
      </w:r>
      <w:r>
        <w:t xml:space="preserve"> </w:t>
      </w:r>
      <w:r w:rsidRPr="00FB41E2">
        <w:t>Entsprechend gibt es im Material kürzere und längere Beiträge sowie eine Öffnung zur interreligiösen Perspektive.</w:t>
      </w:r>
    </w:p>
    <w:p w14:paraId="1B1EDB05" w14:textId="227F8A37" w:rsidR="00FB41E2" w:rsidRPr="00FB41E2" w:rsidRDefault="00FB41E2" w:rsidP="00FB41E2">
      <w:pPr>
        <w:spacing w:before="0" w:after="160"/>
      </w:pPr>
      <w:r w:rsidRPr="00FB41E2">
        <w:t>Ein technischer Hinweis:</w:t>
      </w:r>
      <w:r>
        <w:br/>
      </w:r>
      <w:r w:rsidRPr="00FB41E2">
        <w:t>Das Wimmelbild darf durch Beamen für alle sichtbar gemacht werden.</w:t>
      </w:r>
    </w:p>
    <w:p w14:paraId="09C513A5" w14:textId="77777777" w:rsidR="00FB41E2" w:rsidRPr="00FB41E2" w:rsidRDefault="00FB41E2" w:rsidP="00FB41E2">
      <w:pPr>
        <w:spacing w:before="0" w:after="160"/>
      </w:pPr>
    </w:p>
    <w:p w14:paraId="688F467A" w14:textId="77777777" w:rsidR="00FB41E2" w:rsidRPr="00FB41E2" w:rsidRDefault="00FB41E2" w:rsidP="00FB41E2">
      <w:pPr>
        <w:spacing w:before="0" w:after="160"/>
      </w:pPr>
      <w:r w:rsidRPr="00FB41E2">
        <w:t xml:space="preserve">Die Texte und Gestaltungsideen wurden erdacht von: </w:t>
      </w:r>
    </w:p>
    <w:p w14:paraId="5D791377" w14:textId="6B90636E" w:rsidR="00FB41E2" w:rsidRPr="00FB41E2" w:rsidRDefault="00FB41E2" w:rsidP="00C76B03">
      <w:pPr>
        <w:spacing w:line="288" w:lineRule="auto"/>
      </w:pPr>
      <w:r w:rsidRPr="00FB41E2">
        <w:t>Hanna Dallmeier, Kirche mit Kindern (Michaeliskloster)</w:t>
      </w:r>
      <w:r w:rsidR="00C76B03">
        <w:br/>
      </w:r>
      <w:r w:rsidRPr="00FB41E2">
        <w:t>Gert Liebenehm</w:t>
      </w:r>
      <w:r w:rsidR="00FB4A78">
        <w:t>-Degenhard</w:t>
      </w:r>
      <w:r w:rsidRPr="00FB41E2">
        <w:t>, Religionspädagogik im Elementarbereich (RPI Loccum)</w:t>
      </w:r>
      <w:r w:rsidR="00C76B03">
        <w:br/>
      </w:r>
      <w:r w:rsidRPr="00FB41E2">
        <w:t>Susanne Paetzold, Kirche mit Kindern (Michaeliskloster)</w:t>
      </w:r>
      <w:r w:rsidR="00C76B03">
        <w:br/>
      </w:r>
      <w:r w:rsidRPr="00FB41E2">
        <w:t>Kreske van Wezel, Grundschulpädagogik (RPI Loccum)</w:t>
      </w:r>
      <w:r w:rsidR="00C76B03">
        <w:br/>
      </w:r>
      <w:r w:rsidRPr="00FB41E2">
        <w:t>sowie Kathrin Beushausen, Lauter Segen (Michaeliskloster)</w:t>
      </w:r>
    </w:p>
    <w:p w14:paraId="08EC99F8" w14:textId="77777777" w:rsidR="00FB41E2" w:rsidRPr="00FB41E2" w:rsidRDefault="00FB41E2" w:rsidP="00FB41E2"/>
    <w:p w14:paraId="0C608493" w14:textId="11AC150E" w:rsidR="00FB41E2" w:rsidRPr="00FB41E2" w:rsidRDefault="00FB41E2" w:rsidP="00FB41E2">
      <w:r w:rsidRPr="00FB41E2">
        <w:t>Das ganze Team wünscht</w:t>
      </w:r>
      <w:r>
        <w:t xml:space="preserve"> </w:t>
      </w:r>
      <w:r w:rsidRPr="00FB41E2">
        <w:t>viel Freude beim Singen, Klingen, Wimmeln</w:t>
      </w:r>
      <w:r>
        <w:t xml:space="preserve"> </w:t>
      </w:r>
      <w:r>
        <w:br/>
      </w:r>
      <w:r w:rsidRPr="00FB41E2">
        <w:t>und beim Segnen der Kinder!</w:t>
      </w:r>
    </w:p>
    <w:p w14:paraId="29AB802A" w14:textId="77777777" w:rsidR="00FB41E2" w:rsidRDefault="00FB41E2" w:rsidP="00FB41E2">
      <w:pPr>
        <w:spacing w:before="0" w:after="160"/>
        <w:jc w:val="both"/>
      </w:pPr>
    </w:p>
    <w:p w14:paraId="42DF1B0D" w14:textId="11B07E20" w:rsidR="00FB41E2" w:rsidRDefault="00FB41E2">
      <w:pPr>
        <w:spacing w:before="0" w:after="160"/>
      </w:pPr>
      <w:r>
        <w:br w:type="page"/>
      </w:r>
    </w:p>
    <w:p w14:paraId="66113E6B" w14:textId="5F90D23B" w:rsidR="00FB41E2" w:rsidRPr="007833F2" w:rsidRDefault="00E722AB" w:rsidP="00E722AB">
      <w:pPr>
        <w:spacing w:before="0"/>
        <w:rPr>
          <w:rFonts w:eastAsia="Times New Roman" w:cs="Arial"/>
          <w:bCs/>
          <w:smallCaps/>
          <w:kern w:val="0"/>
          <w:sz w:val="32"/>
          <w:szCs w:val="36"/>
          <w:lang w:eastAsia="de-DE"/>
          <w14:ligatures w14:val="none"/>
        </w:rPr>
      </w:pPr>
      <w:r w:rsidRPr="007833F2">
        <w:rPr>
          <w:rFonts w:eastAsia="Times New Roman" w:cs="Arial"/>
          <w:bCs/>
          <w:smallCaps/>
          <w:kern w:val="0"/>
          <w:sz w:val="32"/>
          <w:szCs w:val="36"/>
          <w:lang w:eastAsia="de-DE"/>
          <w14:ligatures w14:val="none"/>
        </w:rPr>
        <w:lastRenderedPageBreak/>
        <w:t xml:space="preserve">1. </w:t>
      </w:r>
      <w:r w:rsidR="00FB41E2" w:rsidRPr="007833F2">
        <w:rPr>
          <w:rFonts w:eastAsia="Times New Roman" w:cs="Arial"/>
          <w:bCs/>
          <w:smallCaps/>
          <w:kern w:val="0"/>
          <w:sz w:val="32"/>
          <w:szCs w:val="36"/>
          <w:lang w:eastAsia="de-DE"/>
          <w14:ligatures w14:val="none"/>
        </w:rPr>
        <w:t>Begrüßung</w:t>
      </w:r>
    </w:p>
    <w:p w14:paraId="3E9481F6" w14:textId="77777777" w:rsidR="00FB41E2" w:rsidRPr="00FB41E2" w:rsidRDefault="00FB41E2" w:rsidP="00FB41E2">
      <w:pPr>
        <w:spacing w:before="0" w:line="240" w:lineRule="auto"/>
        <w:rPr>
          <w:rFonts w:ascii="Cambria" w:eastAsia="Times New Roman" w:hAnsi="Cambria" w:cs="Times New Roman"/>
          <w:kern w:val="0"/>
          <w:szCs w:val="24"/>
          <w:lang w:eastAsia="de-DE"/>
          <w14:ligatures w14:val="none"/>
        </w:rPr>
      </w:pPr>
    </w:p>
    <w:p w14:paraId="624A9434" w14:textId="77777777" w:rsidR="00FB41E2" w:rsidRPr="00FB41E2" w:rsidRDefault="00FB41E2" w:rsidP="00FB41E2">
      <w:pPr>
        <w:spacing w:before="0" w:line="240" w:lineRule="auto"/>
        <w:rPr>
          <w:rFonts w:eastAsia="Times New Roman" w:cs="Arial"/>
          <w:kern w:val="0"/>
          <w:szCs w:val="24"/>
          <w:lang w:eastAsia="de-DE"/>
          <w14:ligatures w14:val="none"/>
        </w:rPr>
      </w:pPr>
      <w:r w:rsidRPr="00FB41E2">
        <w:rPr>
          <w:rFonts w:eastAsia="Times New Roman" w:cs="Arial"/>
          <w:kern w:val="0"/>
          <w:szCs w:val="24"/>
          <w:lang w:eastAsia="de-DE"/>
          <w14:ligatures w14:val="none"/>
        </w:rPr>
        <w:t>Herzlich willkommen!</w:t>
      </w:r>
      <w:r w:rsidRPr="00FB41E2">
        <w:rPr>
          <w:rFonts w:eastAsia="Times New Roman" w:cs="Arial"/>
          <w:kern w:val="0"/>
          <w:szCs w:val="24"/>
          <w:lang w:eastAsia="de-DE"/>
          <w14:ligatures w14:val="none"/>
        </w:rPr>
        <w:br/>
        <w:t>In Gottes Namen feiern wir diesen Tag.</w:t>
      </w:r>
      <w:r w:rsidRPr="00FB41E2">
        <w:rPr>
          <w:rFonts w:eastAsia="Times New Roman" w:cs="Arial"/>
          <w:kern w:val="0"/>
          <w:szCs w:val="24"/>
          <w:lang w:eastAsia="de-DE"/>
          <w14:ligatures w14:val="none"/>
        </w:rPr>
        <w:br/>
      </w:r>
    </w:p>
    <w:p w14:paraId="622486ED" w14:textId="77777777" w:rsidR="00FB41E2" w:rsidRPr="00FB41E2" w:rsidRDefault="00FB41E2" w:rsidP="00FB41E2">
      <w:pPr>
        <w:spacing w:before="0" w:line="240" w:lineRule="auto"/>
        <w:rPr>
          <w:rFonts w:eastAsia="Times New Roman" w:cs="Arial"/>
          <w:kern w:val="0"/>
          <w:szCs w:val="24"/>
          <w:lang w:eastAsia="de-DE"/>
          <w14:ligatures w14:val="none"/>
        </w:rPr>
      </w:pPr>
      <w:r w:rsidRPr="00FB41E2">
        <w:rPr>
          <w:rFonts w:eastAsia="Times New Roman" w:cs="Arial"/>
          <w:kern w:val="0"/>
          <w:szCs w:val="24"/>
          <w:lang w:eastAsia="de-DE"/>
          <w14:ligatures w14:val="none"/>
        </w:rPr>
        <w:t>Heute ist Schulanfang.</w:t>
      </w:r>
      <w:r w:rsidRPr="00FB41E2">
        <w:rPr>
          <w:rFonts w:eastAsia="Times New Roman" w:cs="Arial"/>
          <w:kern w:val="0"/>
          <w:szCs w:val="24"/>
          <w:lang w:eastAsia="de-DE"/>
          <w14:ligatures w14:val="none"/>
        </w:rPr>
        <w:br/>
        <w:t>Schön, dass Ihr da seid, die Ihr heute in die Schule kommt!</w:t>
      </w:r>
      <w:r w:rsidRPr="00FB41E2">
        <w:rPr>
          <w:rFonts w:eastAsia="Times New Roman" w:cs="Arial"/>
          <w:kern w:val="0"/>
          <w:szCs w:val="24"/>
          <w:lang w:eastAsia="de-DE"/>
          <w14:ligatures w14:val="none"/>
        </w:rPr>
        <w:br/>
        <w:t>Herzlich willkommen alle Mütter, Väter, alle Geschwister</w:t>
      </w:r>
      <w:r w:rsidRPr="00FB41E2">
        <w:rPr>
          <w:rFonts w:eastAsia="Times New Roman" w:cs="Arial"/>
          <w:kern w:val="0"/>
          <w:szCs w:val="24"/>
          <w:lang w:eastAsia="de-DE"/>
          <w14:ligatures w14:val="none"/>
        </w:rPr>
        <w:br/>
        <w:t>alle Großeltern,</w:t>
      </w:r>
      <w:r w:rsidRPr="00FB41E2">
        <w:rPr>
          <w:rFonts w:eastAsia="Times New Roman" w:cs="Arial"/>
          <w:kern w:val="0"/>
          <w:szCs w:val="24"/>
          <w:lang w:eastAsia="de-DE"/>
          <w14:ligatures w14:val="none"/>
        </w:rPr>
        <w:br/>
        <w:t>alle Freundinnen und Freunde,</w:t>
      </w:r>
      <w:r w:rsidRPr="00FB41E2">
        <w:rPr>
          <w:rFonts w:eastAsia="Times New Roman" w:cs="Arial"/>
          <w:kern w:val="0"/>
          <w:szCs w:val="24"/>
          <w:lang w:eastAsia="de-DE"/>
          <w14:ligatures w14:val="none"/>
        </w:rPr>
        <w:br/>
        <w:t>alle Erzieher*innen aus der Kita</w:t>
      </w:r>
      <w:r w:rsidRPr="00FB41E2">
        <w:rPr>
          <w:rFonts w:eastAsia="Times New Roman" w:cs="Arial"/>
          <w:kern w:val="0"/>
          <w:szCs w:val="24"/>
          <w:lang w:eastAsia="de-DE"/>
          <w14:ligatures w14:val="none"/>
        </w:rPr>
        <w:br/>
        <w:t>und alle Lehrer*innen!</w:t>
      </w:r>
    </w:p>
    <w:p w14:paraId="2E590B7D" w14:textId="77777777" w:rsidR="00FB41E2" w:rsidRPr="00FB41E2" w:rsidRDefault="00FB41E2" w:rsidP="00FB41E2">
      <w:pPr>
        <w:spacing w:before="0" w:line="240" w:lineRule="auto"/>
        <w:rPr>
          <w:rFonts w:eastAsia="Times New Roman" w:cs="Arial"/>
          <w:kern w:val="0"/>
          <w:szCs w:val="24"/>
          <w:lang w:eastAsia="de-DE"/>
          <w14:ligatures w14:val="none"/>
        </w:rPr>
      </w:pPr>
    </w:p>
    <w:p w14:paraId="291A88A3" w14:textId="77777777" w:rsidR="00FB41E2" w:rsidRPr="00FB41E2" w:rsidRDefault="00FB41E2" w:rsidP="00FB41E2">
      <w:pPr>
        <w:spacing w:before="0" w:line="240" w:lineRule="auto"/>
        <w:rPr>
          <w:rFonts w:eastAsia="Times New Roman" w:cs="Arial"/>
          <w:kern w:val="0"/>
          <w:szCs w:val="24"/>
          <w:lang w:eastAsia="de-DE"/>
          <w14:ligatures w14:val="none"/>
        </w:rPr>
      </w:pPr>
      <w:r w:rsidRPr="00FB41E2">
        <w:rPr>
          <w:rFonts w:eastAsia="Times New Roman" w:cs="Arial"/>
          <w:kern w:val="0"/>
          <w:szCs w:val="24"/>
          <w:lang w:eastAsia="de-DE"/>
          <w14:ligatures w14:val="none"/>
        </w:rPr>
        <w:t>Gemeinsam feiern wir die Einschulung,</w:t>
      </w:r>
      <w:r w:rsidRPr="00FB41E2">
        <w:rPr>
          <w:rFonts w:eastAsia="Times New Roman" w:cs="Arial"/>
          <w:kern w:val="0"/>
          <w:szCs w:val="24"/>
          <w:lang w:eastAsia="de-DE"/>
          <w14:ligatures w14:val="none"/>
        </w:rPr>
        <w:br/>
        <w:t>so unterschiedlich wir dabei sind.</w:t>
      </w:r>
    </w:p>
    <w:p w14:paraId="79F8A0F7" w14:textId="77777777" w:rsidR="00FB41E2" w:rsidRPr="00FB41E2" w:rsidRDefault="00FB41E2" w:rsidP="00FB41E2">
      <w:pPr>
        <w:spacing w:before="0" w:line="240" w:lineRule="auto"/>
        <w:rPr>
          <w:rFonts w:eastAsia="Times New Roman" w:cs="Arial"/>
          <w:kern w:val="0"/>
          <w:szCs w:val="24"/>
          <w:lang w:eastAsia="de-DE"/>
          <w14:ligatures w14:val="none"/>
        </w:rPr>
      </w:pPr>
      <w:r w:rsidRPr="00FB41E2">
        <w:rPr>
          <w:rFonts w:eastAsia="Times New Roman" w:cs="Arial"/>
          <w:kern w:val="0"/>
          <w:szCs w:val="24"/>
          <w:lang w:eastAsia="de-DE"/>
          <w14:ligatures w14:val="none"/>
        </w:rPr>
        <w:t>Wir wäre es, wenn wir das einmal zum Klingen bringen.</w:t>
      </w:r>
      <w:r w:rsidRPr="00FB41E2">
        <w:rPr>
          <w:rFonts w:eastAsia="Times New Roman" w:cs="Arial"/>
          <w:kern w:val="0"/>
          <w:szCs w:val="24"/>
          <w:lang w:eastAsia="de-DE"/>
          <w14:ligatures w14:val="none"/>
        </w:rPr>
        <w:br/>
        <w:t xml:space="preserve">Dann sehen wir nicht nur, sondern </w:t>
      </w:r>
      <w:r w:rsidRPr="00FB41E2">
        <w:rPr>
          <w:rFonts w:eastAsia="Times New Roman" w:cs="Arial"/>
          <w:b/>
          <w:bCs/>
          <w:kern w:val="0"/>
          <w:szCs w:val="24"/>
          <w:lang w:eastAsia="de-DE"/>
          <w14:ligatures w14:val="none"/>
        </w:rPr>
        <w:t>hören</w:t>
      </w:r>
      <w:r w:rsidRPr="00FB41E2">
        <w:rPr>
          <w:rFonts w:eastAsia="Times New Roman" w:cs="Arial"/>
          <w:kern w:val="0"/>
          <w:szCs w:val="24"/>
          <w:lang w:eastAsia="de-DE"/>
          <w14:ligatures w14:val="none"/>
        </w:rPr>
        <w:t>, wer heute alles dabei ist.</w:t>
      </w:r>
      <w:r w:rsidRPr="00FB41E2">
        <w:rPr>
          <w:rFonts w:eastAsia="Times New Roman" w:cs="Arial"/>
          <w:kern w:val="0"/>
          <w:szCs w:val="24"/>
          <w:lang w:eastAsia="de-DE"/>
          <w14:ligatures w14:val="none"/>
        </w:rPr>
        <w:br/>
      </w:r>
      <w:r w:rsidRPr="00FB41E2">
        <w:rPr>
          <w:rFonts w:eastAsia="Times New Roman" w:cs="Arial"/>
          <w:kern w:val="0"/>
          <w:szCs w:val="24"/>
          <w:lang w:eastAsia="de-DE"/>
          <w14:ligatures w14:val="none"/>
        </w:rPr>
        <w:br/>
        <w:t>Ich mache einen Vorschlag, und jede/jeder, auf die das zutrifft,</w:t>
      </w:r>
      <w:r w:rsidRPr="00FB41E2">
        <w:rPr>
          <w:rFonts w:eastAsia="Times New Roman" w:cs="Arial"/>
          <w:kern w:val="0"/>
          <w:szCs w:val="24"/>
          <w:lang w:eastAsia="de-DE"/>
          <w14:ligatures w14:val="none"/>
        </w:rPr>
        <w:br/>
        <w:t>antwortet mit einem Ton/AAAhhh.</w:t>
      </w:r>
    </w:p>
    <w:p w14:paraId="52441612" w14:textId="77777777" w:rsidR="00FB41E2" w:rsidRPr="00FB41E2" w:rsidRDefault="00FB41E2" w:rsidP="00FB41E2">
      <w:pPr>
        <w:spacing w:before="0" w:line="240" w:lineRule="auto"/>
        <w:rPr>
          <w:rFonts w:eastAsia="Times New Roman" w:cs="Arial"/>
          <w:kern w:val="0"/>
          <w:szCs w:val="24"/>
          <w:lang w:eastAsia="de-DE"/>
          <w14:ligatures w14:val="none"/>
        </w:rPr>
      </w:pPr>
    </w:p>
    <w:p w14:paraId="190F9193" w14:textId="77777777" w:rsidR="00FB41E2" w:rsidRPr="00FB41E2" w:rsidRDefault="00FB41E2" w:rsidP="00FB41E2">
      <w:pPr>
        <w:spacing w:before="0" w:line="240" w:lineRule="auto"/>
        <w:rPr>
          <w:rFonts w:eastAsia="Times New Roman" w:cs="Arial"/>
          <w:kern w:val="0"/>
          <w:szCs w:val="24"/>
          <w:lang w:eastAsia="de-DE"/>
          <w14:ligatures w14:val="none"/>
        </w:rPr>
      </w:pPr>
      <w:r w:rsidRPr="00FB41E2">
        <w:rPr>
          <w:rFonts w:eastAsia="Times New Roman" w:cs="Arial"/>
          <w:kern w:val="0"/>
          <w:szCs w:val="24"/>
          <w:lang w:eastAsia="de-DE"/>
          <w14:ligatures w14:val="none"/>
        </w:rPr>
        <w:t>(in Auswahl:)</w:t>
      </w:r>
    </w:p>
    <w:p w14:paraId="05507080" w14:textId="77777777" w:rsidR="00FB41E2" w:rsidRPr="00FB41E2" w:rsidRDefault="00FB41E2" w:rsidP="00FB41E2">
      <w:pPr>
        <w:spacing w:before="0" w:line="240" w:lineRule="auto"/>
        <w:rPr>
          <w:rFonts w:eastAsia="Times New Roman" w:cs="Arial"/>
          <w:kern w:val="0"/>
          <w:szCs w:val="24"/>
          <w:lang w:eastAsia="de-DE"/>
          <w14:ligatures w14:val="none"/>
        </w:rPr>
      </w:pPr>
      <w:r w:rsidRPr="00FB41E2">
        <w:rPr>
          <w:rFonts w:eastAsia="Times New Roman" w:cs="Arial"/>
          <w:kern w:val="0"/>
          <w:szCs w:val="24"/>
          <w:lang w:eastAsia="de-DE"/>
          <w14:ligatures w14:val="none"/>
        </w:rPr>
        <w:t>Alle, die heute schon früh wach waren …</w:t>
      </w:r>
      <w:r w:rsidRPr="00FB41E2">
        <w:rPr>
          <w:rFonts w:eastAsia="Times New Roman" w:cs="Arial"/>
          <w:kern w:val="0"/>
          <w:szCs w:val="24"/>
          <w:lang w:eastAsia="de-DE"/>
          <w14:ligatures w14:val="none"/>
        </w:rPr>
        <w:br/>
        <w:t>Alle, die heute aufgeregter sind als sonst …</w:t>
      </w:r>
    </w:p>
    <w:p w14:paraId="79F88589" w14:textId="77777777" w:rsidR="00FB41E2" w:rsidRPr="00FB41E2" w:rsidRDefault="00FB41E2" w:rsidP="00FB41E2">
      <w:pPr>
        <w:spacing w:before="0" w:line="240" w:lineRule="auto"/>
        <w:rPr>
          <w:rFonts w:eastAsia="Times New Roman" w:cs="Arial"/>
          <w:kern w:val="0"/>
          <w:szCs w:val="24"/>
          <w:lang w:eastAsia="de-DE"/>
          <w14:ligatures w14:val="none"/>
        </w:rPr>
      </w:pPr>
      <w:r w:rsidRPr="00FB41E2">
        <w:rPr>
          <w:rFonts w:eastAsia="Times New Roman" w:cs="Arial"/>
          <w:kern w:val="0"/>
          <w:szCs w:val="24"/>
          <w:lang w:eastAsia="de-DE"/>
          <w14:ligatures w14:val="none"/>
        </w:rPr>
        <w:t>Alle, die heute extra angereist sind …</w:t>
      </w:r>
      <w:r w:rsidRPr="00FB41E2">
        <w:rPr>
          <w:rFonts w:eastAsia="Times New Roman" w:cs="Arial"/>
          <w:kern w:val="0"/>
          <w:szCs w:val="24"/>
          <w:lang w:eastAsia="de-DE"/>
          <w14:ligatures w14:val="none"/>
        </w:rPr>
        <w:br/>
        <w:t>Alle, die nur einen kurzen Weg bis zur Schule haben …</w:t>
      </w:r>
      <w:r w:rsidRPr="00FB41E2">
        <w:rPr>
          <w:rFonts w:eastAsia="Times New Roman" w:cs="Arial"/>
          <w:kern w:val="0"/>
          <w:szCs w:val="24"/>
          <w:lang w:eastAsia="de-DE"/>
          <w14:ligatures w14:val="none"/>
        </w:rPr>
        <w:br/>
        <w:t>Alle, die gut gefrühstückt haben …</w:t>
      </w:r>
    </w:p>
    <w:p w14:paraId="4E27CAF6" w14:textId="77777777" w:rsidR="00FB41E2" w:rsidRPr="00FB41E2" w:rsidRDefault="00FB41E2" w:rsidP="00FB41E2">
      <w:pPr>
        <w:spacing w:before="0" w:line="240" w:lineRule="auto"/>
        <w:rPr>
          <w:rFonts w:eastAsia="Times New Roman" w:cs="Arial"/>
          <w:kern w:val="0"/>
          <w:szCs w:val="24"/>
          <w:lang w:eastAsia="de-DE"/>
          <w14:ligatures w14:val="none"/>
        </w:rPr>
      </w:pPr>
      <w:r w:rsidRPr="00FB41E2">
        <w:rPr>
          <w:rFonts w:eastAsia="Times New Roman" w:cs="Arial"/>
          <w:kern w:val="0"/>
          <w:szCs w:val="24"/>
          <w:lang w:eastAsia="de-DE"/>
          <w14:ligatures w14:val="none"/>
        </w:rPr>
        <w:t>Alle, die mit Turnschuhen hier sind …</w:t>
      </w:r>
      <w:r w:rsidRPr="00FB41E2">
        <w:rPr>
          <w:rFonts w:eastAsia="Times New Roman" w:cs="Arial"/>
          <w:kern w:val="0"/>
          <w:szCs w:val="24"/>
          <w:lang w:eastAsia="de-DE"/>
          <w14:ligatures w14:val="none"/>
        </w:rPr>
        <w:br/>
        <w:t>Alle, die sich noch an die eigene Einschulung erinnern?</w:t>
      </w:r>
    </w:p>
    <w:p w14:paraId="67A21250" w14:textId="77777777" w:rsidR="00FB41E2" w:rsidRPr="00FB41E2" w:rsidRDefault="00FB41E2" w:rsidP="00FB41E2">
      <w:pPr>
        <w:spacing w:before="0" w:line="240" w:lineRule="auto"/>
        <w:rPr>
          <w:rFonts w:eastAsia="Times New Roman" w:cs="Arial"/>
          <w:kern w:val="0"/>
          <w:szCs w:val="24"/>
          <w:lang w:eastAsia="de-DE"/>
          <w14:ligatures w14:val="none"/>
        </w:rPr>
      </w:pPr>
      <w:r w:rsidRPr="00FB41E2">
        <w:rPr>
          <w:rFonts w:eastAsia="Times New Roman" w:cs="Arial"/>
          <w:kern w:val="0"/>
          <w:szCs w:val="24"/>
          <w:lang w:eastAsia="de-DE"/>
          <w14:ligatures w14:val="none"/>
        </w:rPr>
        <w:t>Alle, die ein bisschen Bammel haben, wie das wohl wird?</w:t>
      </w:r>
    </w:p>
    <w:p w14:paraId="4FA563D3" w14:textId="77777777" w:rsidR="00FB41E2" w:rsidRPr="00FB41E2" w:rsidRDefault="00FB41E2" w:rsidP="00FB41E2">
      <w:pPr>
        <w:spacing w:before="0" w:line="240" w:lineRule="auto"/>
        <w:rPr>
          <w:rFonts w:eastAsia="Times New Roman" w:cs="Arial"/>
          <w:kern w:val="0"/>
          <w:szCs w:val="24"/>
          <w:lang w:eastAsia="de-DE"/>
          <w14:ligatures w14:val="none"/>
        </w:rPr>
      </w:pPr>
      <w:r w:rsidRPr="00FB41E2">
        <w:rPr>
          <w:rFonts w:eastAsia="Times New Roman" w:cs="Arial"/>
          <w:kern w:val="0"/>
          <w:szCs w:val="24"/>
          <w:lang w:eastAsia="de-DE"/>
          <w14:ligatures w14:val="none"/>
        </w:rPr>
        <w:t>Alle, die sich freuen, dass es endlich losgeht?</w:t>
      </w:r>
    </w:p>
    <w:p w14:paraId="16F36A8D" w14:textId="77777777" w:rsidR="00FB41E2" w:rsidRPr="00FB41E2" w:rsidRDefault="00FB41E2" w:rsidP="00FB41E2">
      <w:pPr>
        <w:spacing w:before="0" w:line="240" w:lineRule="auto"/>
        <w:rPr>
          <w:rFonts w:eastAsia="Times New Roman" w:cs="Arial"/>
          <w:kern w:val="0"/>
          <w:szCs w:val="24"/>
          <w:lang w:eastAsia="de-DE"/>
          <w14:ligatures w14:val="none"/>
        </w:rPr>
      </w:pPr>
      <w:r w:rsidRPr="00FB41E2">
        <w:rPr>
          <w:rFonts w:eastAsia="Times New Roman" w:cs="Arial"/>
          <w:kern w:val="0"/>
          <w:szCs w:val="24"/>
          <w:lang w:eastAsia="de-DE"/>
          <w14:ligatures w14:val="none"/>
        </w:rPr>
        <w:t>…</w:t>
      </w:r>
      <w:r w:rsidRPr="00FB41E2">
        <w:rPr>
          <w:rFonts w:eastAsia="Times New Roman" w:cs="Arial"/>
          <w:noProof/>
          <w:kern w:val="0"/>
          <w:szCs w:val="24"/>
          <w:lang w:eastAsia="de-DE"/>
          <w14:ligatures w14:val="none"/>
        </w:rPr>
        <w:t xml:space="preserve"> </w:t>
      </w:r>
    </w:p>
    <w:p w14:paraId="134B4EFC" w14:textId="77777777" w:rsidR="00FB41E2" w:rsidRPr="00FB41E2" w:rsidRDefault="00FB41E2" w:rsidP="00FB41E2">
      <w:pPr>
        <w:spacing w:before="0" w:line="240" w:lineRule="auto"/>
        <w:rPr>
          <w:rFonts w:eastAsia="Times New Roman" w:cs="Arial"/>
          <w:kern w:val="0"/>
          <w:szCs w:val="24"/>
          <w:lang w:eastAsia="de-DE"/>
          <w14:ligatures w14:val="none"/>
        </w:rPr>
      </w:pPr>
    </w:p>
    <w:p w14:paraId="4B21D005" w14:textId="77777777" w:rsidR="00FB41E2" w:rsidRPr="00FB41E2" w:rsidRDefault="00FB41E2" w:rsidP="00FB41E2">
      <w:pPr>
        <w:spacing w:before="0" w:line="240" w:lineRule="auto"/>
        <w:rPr>
          <w:rFonts w:eastAsia="Times New Roman" w:cs="Arial"/>
          <w:kern w:val="0"/>
          <w:szCs w:val="24"/>
          <w:lang w:eastAsia="de-DE"/>
          <w14:ligatures w14:val="none"/>
        </w:rPr>
      </w:pPr>
      <w:r w:rsidRPr="00FB41E2">
        <w:rPr>
          <w:rFonts w:eastAsia="Times New Roman" w:cs="Arial"/>
          <w:kern w:val="0"/>
          <w:szCs w:val="24"/>
          <w:lang w:eastAsia="de-DE"/>
          <w14:ligatures w14:val="none"/>
        </w:rPr>
        <w:t>Klingt gut. Schulanfang - klingt gut.</w:t>
      </w:r>
      <w:r w:rsidRPr="00FB41E2">
        <w:rPr>
          <w:rFonts w:eastAsia="Times New Roman" w:cs="Arial"/>
          <w:kern w:val="0"/>
          <w:szCs w:val="24"/>
          <w:lang w:eastAsia="de-DE"/>
          <w14:ligatures w14:val="none"/>
        </w:rPr>
        <w:br/>
      </w:r>
    </w:p>
    <w:p w14:paraId="6B362BAD" w14:textId="77777777" w:rsidR="00FB41E2" w:rsidRPr="00FB41E2" w:rsidRDefault="00FB41E2" w:rsidP="00FB41E2">
      <w:pPr>
        <w:spacing w:before="0" w:line="240" w:lineRule="auto"/>
        <w:ind w:left="708"/>
        <w:rPr>
          <w:rFonts w:eastAsia="Times New Roman" w:cs="Arial"/>
          <w:kern w:val="0"/>
          <w:szCs w:val="24"/>
          <w:lang w:eastAsia="de-DE"/>
          <w14:ligatures w14:val="none"/>
        </w:rPr>
      </w:pPr>
      <w:r w:rsidRPr="00FB41E2">
        <w:rPr>
          <w:rFonts w:eastAsia="Times New Roman" w:cs="Arial"/>
          <w:i/>
          <w:kern w:val="0"/>
          <w:szCs w:val="24"/>
          <w:lang w:eastAsia="de-DE"/>
          <w14:ligatures w14:val="none"/>
        </w:rPr>
        <w:t>auch für diese Aussagen kann das ‚Stimmungsbild‘ eingeholt werden</w:t>
      </w:r>
      <w:r w:rsidRPr="00FB41E2">
        <w:rPr>
          <w:rFonts w:eastAsia="Times New Roman" w:cs="Arial"/>
          <w:kern w:val="0"/>
          <w:szCs w:val="24"/>
          <w:lang w:eastAsia="de-DE"/>
          <w14:ligatures w14:val="none"/>
        </w:rPr>
        <w:br/>
        <w:t>Singen – einige tun das sehr gern. Andere sind zurückhaltender.</w:t>
      </w:r>
      <w:r w:rsidRPr="00FB41E2">
        <w:rPr>
          <w:rFonts w:eastAsia="Times New Roman" w:cs="Arial"/>
          <w:kern w:val="0"/>
          <w:szCs w:val="24"/>
          <w:lang w:eastAsia="de-DE"/>
          <w14:ligatures w14:val="none"/>
        </w:rPr>
        <w:br/>
        <w:t>Darum:</w:t>
      </w:r>
      <w:r w:rsidRPr="00FB41E2">
        <w:rPr>
          <w:rFonts w:eastAsia="Times New Roman" w:cs="Arial"/>
          <w:kern w:val="0"/>
          <w:szCs w:val="24"/>
          <w:lang w:eastAsia="de-DE"/>
          <w14:ligatures w14:val="none"/>
        </w:rPr>
        <w:br/>
        <w:t>Wer singt allein unter der Dusche?</w:t>
      </w:r>
    </w:p>
    <w:p w14:paraId="18368037" w14:textId="77777777" w:rsidR="00FB41E2" w:rsidRPr="00FB41E2" w:rsidRDefault="00FB41E2" w:rsidP="00FB41E2">
      <w:pPr>
        <w:spacing w:before="0" w:line="240" w:lineRule="auto"/>
        <w:ind w:left="708"/>
        <w:rPr>
          <w:rFonts w:eastAsia="Times New Roman" w:cs="Arial"/>
          <w:kern w:val="0"/>
          <w:szCs w:val="24"/>
          <w:lang w:eastAsia="de-DE"/>
          <w14:ligatures w14:val="none"/>
        </w:rPr>
      </w:pPr>
      <w:r w:rsidRPr="00FB41E2">
        <w:rPr>
          <w:rFonts w:eastAsia="Times New Roman" w:cs="Arial"/>
          <w:kern w:val="0"/>
          <w:szCs w:val="24"/>
          <w:lang w:eastAsia="de-DE"/>
          <w14:ligatures w14:val="none"/>
        </w:rPr>
        <w:t>Wer meint, er/sie kann nicht singen?</w:t>
      </w:r>
    </w:p>
    <w:p w14:paraId="7DE174E6" w14:textId="77777777" w:rsidR="00FB41E2" w:rsidRPr="00FB41E2" w:rsidRDefault="00FB41E2" w:rsidP="00FB41E2">
      <w:pPr>
        <w:spacing w:before="0" w:line="240" w:lineRule="auto"/>
        <w:ind w:left="708"/>
        <w:rPr>
          <w:rFonts w:eastAsia="Times New Roman" w:cs="Arial"/>
          <w:kern w:val="0"/>
          <w:szCs w:val="24"/>
          <w:lang w:eastAsia="de-DE"/>
          <w14:ligatures w14:val="none"/>
        </w:rPr>
      </w:pPr>
      <w:r w:rsidRPr="00FB41E2">
        <w:rPr>
          <w:rFonts w:eastAsia="Times New Roman" w:cs="Arial"/>
          <w:kern w:val="0"/>
          <w:szCs w:val="24"/>
          <w:lang w:eastAsia="de-DE"/>
          <w14:ligatures w14:val="none"/>
        </w:rPr>
        <w:t>Wer singt im Stadion?</w:t>
      </w:r>
      <w:r w:rsidRPr="00FB41E2">
        <w:rPr>
          <w:rFonts w:eastAsia="Times New Roman" w:cs="Arial"/>
          <w:kern w:val="0"/>
          <w:szCs w:val="24"/>
          <w:lang w:eastAsia="de-DE"/>
          <w14:ligatures w14:val="none"/>
        </w:rPr>
        <w:br/>
        <w:t>Wer singt in einem Chor?</w:t>
      </w:r>
      <w:r w:rsidRPr="00FB41E2">
        <w:rPr>
          <w:rFonts w:eastAsia="Times New Roman" w:cs="Arial"/>
          <w:kern w:val="0"/>
          <w:szCs w:val="24"/>
          <w:lang w:eastAsia="de-DE"/>
          <w14:ligatures w14:val="none"/>
        </w:rPr>
        <w:br/>
        <w:t>Wer singt im Dunkeln?</w:t>
      </w:r>
    </w:p>
    <w:p w14:paraId="4D4EA13A" w14:textId="77777777" w:rsidR="00FB41E2" w:rsidRPr="00FB41E2" w:rsidRDefault="00FB41E2" w:rsidP="00FB41E2">
      <w:pPr>
        <w:spacing w:before="0" w:line="240" w:lineRule="auto"/>
        <w:ind w:left="708"/>
        <w:rPr>
          <w:rFonts w:eastAsia="Times New Roman" w:cs="Arial"/>
          <w:kern w:val="0"/>
          <w:szCs w:val="24"/>
          <w:lang w:eastAsia="de-DE"/>
          <w14:ligatures w14:val="none"/>
        </w:rPr>
      </w:pPr>
      <w:r w:rsidRPr="00FB41E2">
        <w:rPr>
          <w:rFonts w:eastAsia="Times New Roman" w:cs="Arial"/>
          <w:kern w:val="0"/>
          <w:szCs w:val="24"/>
          <w:lang w:eastAsia="de-DE"/>
          <w14:ligatures w14:val="none"/>
        </w:rPr>
        <w:t>Wer singt, einfach weil es Freude macht?</w:t>
      </w:r>
    </w:p>
    <w:p w14:paraId="5C8C09B5" w14:textId="77777777" w:rsidR="00FB41E2" w:rsidRPr="00FB41E2" w:rsidRDefault="00FB41E2" w:rsidP="00FB41E2">
      <w:pPr>
        <w:spacing w:before="0" w:line="240" w:lineRule="auto"/>
        <w:ind w:left="708"/>
        <w:rPr>
          <w:rFonts w:eastAsia="Times New Roman" w:cs="Arial"/>
          <w:kern w:val="0"/>
          <w:szCs w:val="24"/>
          <w:lang w:eastAsia="de-DE"/>
          <w14:ligatures w14:val="none"/>
        </w:rPr>
      </w:pPr>
      <w:r w:rsidRPr="00FB41E2">
        <w:rPr>
          <w:rFonts w:eastAsia="Times New Roman" w:cs="Arial"/>
          <w:kern w:val="0"/>
          <w:szCs w:val="24"/>
          <w:lang w:eastAsia="de-DE"/>
          <w14:ligatures w14:val="none"/>
        </w:rPr>
        <w:t>…</w:t>
      </w:r>
    </w:p>
    <w:p w14:paraId="035D4437" w14:textId="77777777" w:rsidR="00FB41E2" w:rsidRPr="00FB41E2" w:rsidRDefault="00FB41E2" w:rsidP="00FB41E2">
      <w:pPr>
        <w:spacing w:before="0" w:line="240" w:lineRule="auto"/>
        <w:rPr>
          <w:rFonts w:eastAsia="Times New Roman" w:cs="Arial"/>
          <w:kern w:val="0"/>
          <w:szCs w:val="24"/>
          <w:lang w:eastAsia="de-DE"/>
          <w14:ligatures w14:val="none"/>
        </w:rPr>
      </w:pPr>
    </w:p>
    <w:p w14:paraId="2C0EB531" w14:textId="1F16C2B0" w:rsidR="00FB41E2" w:rsidRPr="00FB41E2" w:rsidRDefault="00FB41E2" w:rsidP="00FB41E2">
      <w:pPr>
        <w:spacing w:before="0" w:line="240" w:lineRule="auto"/>
        <w:rPr>
          <w:rFonts w:eastAsia="Times New Roman" w:cs="Arial"/>
          <w:kern w:val="0"/>
          <w:szCs w:val="24"/>
          <w:lang w:eastAsia="de-DE"/>
          <w14:ligatures w14:val="none"/>
        </w:rPr>
      </w:pPr>
      <w:r w:rsidRPr="00FB41E2">
        <w:rPr>
          <w:rFonts w:eastAsia="Times New Roman" w:cs="Arial"/>
          <w:kern w:val="0"/>
          <w:szCs w:val="24"/>
          <w:lang w:eastAsia="de-DE"/>
          <w14:ligatures w14:val="none"/>
        </w:rPr>
        <w:t>Wie wäre es, wenn wir die Kirche/ diesen Raum gemeinsam zum Klingen bringen?</w:t>
      </w:r>
      <w:r w:rsidRPr="00FB41E2">
        <w:rPr>
          <w:rFonts w:eastAsia="Times New Roman" w:cs="Arial"/>
          <w:kern w:val="0"/>
          <w:szCs w:val="24"/>
          <w:lang w:eastAsia="de-DE"/>
          <w14:ligatures w14:val="none"/>
        </w:rPr>
        <w:br/>
        <w:t>Mit unseren Stimmen. Jede Stimme ist wichtig!</w:t>
      </w:r>
      <w:r w:rsidRPr="00FB41E2">
        <w:rPr>
          <w:rFonts w:eastAsia="Times New Roman" w:cs="Arial"/>
          <w:kern w:val="0"/>
          <w:szCs w:val="24"/>
          <w:lang w:eastAsia="de-DE"/>
          <w14:ligatures w14:val="none"/>
        </w:rPr>
        <w:br/>
        <w:t>Und alle Freude, alle Aufregung, Fragen und Wünsche nehmen wir mit hinein</w:t>
      </w:r>
      <w:r w:rsidRPr="00FB41E2">
        <w:rPr>
          <w:rFonts w:eastAsia="Times New Roman" w:cs="Arial"/>
          <w:kern w:val="0"/>
          <w:szCs w:val="24"/>
          <w:lang w:eastAsia="de-DE"/>
          <w14:ligatures w14:val="none"/>
        </w:rPr>
        <w:br/>
        <w:t>in das erste Lied.</w:t>
      </w:r>
    </w:p>
    <w:p w14:paraId="4B49F004" w14:textId="77777777" w:rsidR="00FB41E2" w:rsidRPr="00FB41E2" w:rsidRDefault="00FB41E2" w:rsidP="00FB41E2">
      <w:pPr>
        <w:spacing w:before="0" w:line="240" w:lineRule="auto"/>
        <w:rPr>
          <w:rFonts w:eastAsia="Times New Roman" w:cs="Arial"/>
          <w:kern w:val="0"/>
          <w:szCs w:val="24"/>
          <w:lang w:eastAsia="de-DE"/>
          <w14:ligatures w14:val="none"/>
        </w:rPr>
      </w:pPr>
    </w:p>
    <w:p w14:paraId="33C2A978" w14:textId="3D667802" w:rsidR="00FB41E2" w:rsidRPr="00FB41E2" w:rsidRDefault="00FB41E2" w:rsidP="00FB41E2">
      <w:pPr>
        <w:spacing w:before="0" w:line="240" w:lineRule="auto"/>
        <w:rPr>
          <w:rFonts w:eastAsia="Times New Roman" w:cs="Arial"/>
          <w:kern w:val="0"/>
          <w:szCs w:val="24"/>
          <w:lang w:eastAsia="de-DE"/>
          <w14:ligatures w14:val="none"/>
        </w:rPr>
      </w:pPr>
      <w:r w:rsidRPr="00FB41E2">
        <w:rPr>
          <w:rFonts w:eastAsia="Times New Roman" w:cs="Arial"/>
          <w:kern w:val="0"/>
          <w:szCs w:val="24"/>
          <w:lang w:eastAsia="de-DE"/>
          <w14:ligatures w14:val="none"/>
        </w:rPr>
        <w:t xml:space="preserve">Lied: Schalom und salam </w:t>
      </w:r>
      <w:r w:rsidRPr="00FB41E2">
        <w:rPr>
          <w:rFonts w:eastAsia="Times New Roman" w:cs="Arial"/>
          <w:kern w:val="0"/>
          <w:szCs w:val="24"/>
          <w:lang w:eastAsia="de-DE"/>
          <w14:ligatures w14:val="none"/>
        </w:rPr>
        <w:br/>
      </w:r>
    </w:p>
    <w:p w14:paraId="3AE34267" w14:textId="056FC8B1" w:rsidR="00EC0965" w:rsidRDefault="00FB41E2" w:rsidP="00FB41E2">
      <w:pPr>
        <w:jc w:val="right"/>
        <w:rPr>
          <w:rFonts w:eastAsia="Times New Roman" w:cs="Arial"/>
          <w:kern w:val="0"/>
          <w:szCs w:val="24"/>
          <w:lang w:eastAsia="de-DE"/>
          <w14:ligatures w14:val="none"/>
        </w:rPr>
      </w:pPr>
      <w:r w:rsidRPr="00FB41E2">
        <w:rPr>
          <w:rFonts w:eastAsia="Times New Roman" w:cs="Arial"/>
          <w:kern w:val="0"/>
          <w:szCs w:val="24"/>
          <w:lang w:eastAsia="de-DE"/>
          <w14:ligatures w14:val="none"/>
        </w:rPr>
        <w:t>Gert Liebenehm-Degenhard, RPI Loccum</w:t>
      </w:r>
    </w:p>
    <w:p w14:paraId="2C72EAC5" w14:textId="77777777" w:rsidR="00EC0965" w:rsidRDefault="00EC0965">
      <w:pPr>
        <w:spacing w:before="0" w:after="160"/>
        <w:rPr>
          <w:rFonts w:eastAsia="Times New Roman" w:cs="Arial"/>
          <w:kern w:val="0"/>
          <w:szCs w:val="24"/>
          <w:lang w:eastAsia="de-DE"/>
          <w14:ligatures w14:val="none"/>
        </w:rPr>
      </w:pPr>
      <w:r>
        <w:rPr>
          <w:rFonts w:eastAsia="Times New Roman" w:cs="Arial"/>
          <w:kern w:val="0"/>
          <w:szCs w:val="24"/>
          <w:lang w:eastAsia="de-DE"/>
          <w14:ligatures w14:val="none"/>
        </w:rPr>
        <w:br w:type="page"/>
      </w:r>
    </w:p>
    <w:p w14:paraId="751D7072" w14:textId="46D9C734" w:rsidR="007B1FC4" w:rsidRPr="007833F2" w:rsidRDefault="00E722AB" w:rsidP="00EC0965">
      <w:pPr>
        <w:rPr>
          <w:smallCaps/>
          <w:sz w:val="32"/>
          <w:szCs w:val="32"/>
        </w:rPr>
      </w:pPr>
      <w:r w:rsidRPr="007833F2">
        <w:rPr>
          <w:smallCaps/>
          <w:sz w:val="32"/>
          <w:szCs w:val="32"/>
        </w:rPr>
        <w:lastRenderedPageBreak/>
        <w:t xml:space="preserve">2. </w:t>
      </w:r>
      <w:r w:rsidR="00EC0965" w:rsidRPr="007833F2">
        <w:rPr>
          <w:smallCaps/>
          <w:sz w:val="32"/>
          <w:szCs w:val="32"/>
        </w:rPr>
        <w:t>Votum und Eingangsgebet</w:t>
      </w:r>
    </w:p>
    <w:p w14:paraId="177C4DF3" w14:textId="30646007" w:rsidR="00EC0965" w:rsidRPr="00EC0965" w:rsidRDefault="00EC0965" w:rsidP="00EC0965">
      <w:pPr>
        <w:rPr>
          <w:i/>
        </w:rPr>
      </w:pPr>
      <w:r>
        <w:rPr>
          <w:i/>
        </w:rPr>
        <w:t xml:space="preserve">mit </w:t>
      </w:r>
      <w:proofErr w:type="spellStart"/>
      <w:r>
        <w:rPr>
          <w:i/>
        </w:rPr>
        <w:t>Liedruf</w:t>
      </w:r>
      <w:proofErr w:type="spellEnd"/>
      <w:r>
        <w:rPr>
          <w:i/>
        </w:rPr>
        <w:t>: „Gott kommt manchmal ganz leise“</w:t>
      </w:r>
      <w:r>
        <w:rPr>
          <w:rStyle w:val="Funotenzeichen"/>
          <w:i/>
        </w:rPr>
        <w:footnoteReference w:id="1"/>
      </w:r>
    </w:p>
    <w:p w14:paraId="52ADFB26" w14:textId="77777777" w:rsidR="00B35A86" w:rsidRPr="00B35A86" w:rsidRDefault="00B35A86" w:rsidP="00B35A86"/>
    <w:p w14:paraId="7788C727" w14:textId="77777777" w:rsidR="00B35A86" w:rsidRPr="00B35A86" w:rsidRDefault="00B35A86" w:rsidP="00B35A86">
      <w:r w:rsidRPr="00B35A86">
        <w:t>Ich bin da.</w:t>
      </w:r>
      <w:r w:rsidRPr="00B35A86">
        <w:br/>
        <w:t>Du bist da.</w:t>
      </w:r>
      <w:r w:rsidRPr="00B35A86">
        <w:br/>
        <w:t>Gott ist da.</w:t>
      </w:r>
      <w:r w:rsidRPr="00B35A86">
        <w:br/>
        <w:t>Das genügt.</w:t>
      </w:r>
      <w:r w:rsidRPr="00B35A86">
        <w:br/>
        <w:t>Wir singen: Gott kommt manchmal ganz leise</w:t>
      </w:r>
      <w:r w:rsidRPr="00B35A86">
        <w:br/>
      </w:r>
      <w:r w:rsidRPr="00B35A86">
        <w:br/>
      </w:r>
      <w:proofErr w:type="gramStart"/>
      <w:r w:rsidRPr="00B35A86">
        <w:t>Aufregend</w:t>
      </w:r>
      <w:proofErr w:type="gramEnd"/>
      <w:r w:rsidRPr="00B35A86">
        <w:t xml:space="preserve"> ist das heute:</w:t>
      </w:r>
      <w:r w:rsidRPr="00B35A86">
        <w:br/>
        <w:t>Der erste Schultag. </w:t>
      </w:r>
      <w:r w:rsidRPr="00B35A86">
        <w:br/>
        <w:t xml:space="preserve">Danke Gott, dass ich nicht </w:t>
      </w:r>
      <w:proofErr w:type="gramStart"/>
      <w:r w:rsidRPr="00B35A86">
        <w:t>alleine</w:t>
      </w:r>
      <w:proofErr w:type="gramEnd"/>
      <w:r w:rsidRPr="00B35A86">
        <w:t xml:space="preserve"> bin. </w:t>
      </w:r>
      <w:r w:rsidRPr="00B35A86">
        <w:br/>
        <w:t>Wir singen: Gott kommt manchmal ganz leise</w:t>
      </w:r>
      <w:r w:rsidRPr="00B35A86">
        <w:br/>
      </w:r>
      <w:r w:rsidRPr="00B35A86">
        <w:br/>
        <w:t>Neu ist das heute:</w:t>
      </w:r>
      <w:r w:rsidRPr="00B35A86">
        <w:br/>
        <w:t>Mit fremden Kindern und Lehrerinnen und Lehrern.</w:t>
      </w:r>
      <w:r w:rsidRPr="00B35A86">
        <w:br/>
        <w:t>Das Klassenzimmer und die Turnhalle/Aula.</w:t>
      </w:r>
      <w:r w:rsidRPr="00B35A86">
        <w:br/>
        <w:t>Danke Gott, dass Du dabei bist.</w:t>
      </w:r>
      <w:r w:rsidRPr="00B35A86">
        <w:br/>
        <w:t>Wir singen: Gott kommt manchmal ganz leise</w:t>
      </w:r>
      <w:r w:rsidRPr="00B35A86">
        <w:br/>
      </w:r>
      <w:r w:rsidRPr="00B35A86">
        <w:br/>
        <w:t>Komm in unsere Mitte,</w:t>
      </w:r>
      <w:r w:rsidRPr="00B35A86">
        <w:br/>
        <w:t>Gott.</w:t>
      </w:r>
    </w:p>
    <w:p w14:paraId="554D2804" w14:textId="77777777" w:rsidR="00B35A86" w:rsidRPr="00B35A86" w:rsidRDefault="00B35A86" w:rsidP="00B35A86">
      <w:r w:rsidRPr="00B35A86">
        <w:t>Amen</w:t>
      </w:r>
    </w:p>
    <w:p w14:paraId="0C04FD3E" w14:textId="77777777" w:rsidR="00B35A86" w:rsidRPr="00B35A86" w:rsidRDefault="00B35A86" w:rsidP="00B35A86"/>
    <w:p w14:paraId="70252BBF" w14:textId="26709A37" w:rsidR="00B35A86" w:rsidRDefault="00B35A86" w:rsidP="00B35A86">
      <w:pPr>
        <w:jc w:val="right"/>
      </w:pPr>
      <w:r w:rsidRPr="00B35A86">
        <w:t>Susanne Paetzold, Michaeliskloster</w:t>
      </w:r>
    </w:p>
    <w:p w14:paraId="48D90A1E" w14:textId="77777777" w:rsidR="00B35A86" w:rsidRDefault="00B35A86">
      <w:pPr>
        <w:spacing w:before="0" w:after="160"/>
      </w:pPr>
      <w:r>
        <w:br w:type="page"/>
      </w:r>
    </w:p>
    <w:p w14:paraId="6B44F451" w14:textId="6DA19A50" w:rsidR="00B35A86" w:rsidRPr="007833F2" w:rsidRDefault="00E722AB" w:rsidP="00B35A86">
      <w:pPr>
        <w:rPr>
          <w:smallCaps/>
          <w:sz w:val="32"/>
          <w:szCs w:val="32"/>
        </w:rPr>
      </w:pPr>
      <w:r w:rsidRPr="007833F2">
        <w:rPr>
          <w:smallCaps/>
          <w:sz w:val="32"/>
          <w:szCs w:val="32"/>
        </w:rPr>
        <w:lastRenderedPageBreak/>
        <w:t xml:space="preserve">3. </w:t>
      </w:r>
      <w:r w:rsidR="00B35A86" w:rsidRPr="007833F2">
        <w:rPr>
          <w:smallCaps/>
          <w:sz w:val="32"/>
          <w:szCs w:val="32"/>
        </w:rPr>
        <w:t>Entdeckungen mit dem Wimmelbild</w:t>
      </w:r>
    </w:p>
    <w:p w14:paraId="674D3FCF" w14:textId="5807453D" w:rsidR="00B35A86" w:rsidRPr="00B35A86" w:rsidRDefault="00C76B03" w:rsidP="00B35A86">
      <w:pPr>
        <w:rPr>
          <w:b/>
          <w:sz w:val="24"/>
          <w:szCs w:val="24"/>
        </w:rPr>
      </w:pPr>
      <w:bookmarkStart w:id="0" w:name="_Hlk226470713"/>
      <w:r>
        <w:rPr>
          <w:b/>
          <w:sz w:val="24"/>
          <w:szCs w:val="24"/>
        </w:rPr>
        <w:br/>
        <w:t xml:space="preserve">A) </w:t>
      </w:r>
      <w:r w:rsidR="00B35A86" w:rsidRPr="00B35A86">
        <w:rPr>
          <w:b/>
          <w:sz w:val="24"/>
          <w:szCs w:val="24"/>
        </w:rPr>
        <w:t xml:space="preserve">Frohgemut wimmeln: </w:t>
      </w:r>
    </w:p>
    <w:bookmarkEnd w:id="0"/>
    <w:p w14:paraId="1995CDF4" w14:textId="77777777" w:rsidR="00B35A86" w:rsidRPr="00B35A86" w:rsidRDefault="00B35A86" w:rsidP="00B35A86">
      <w:pPr>
        <w:rPr>
          <w:i/>
        </w:rPr>
      </w:pPr>
      <w:r w:rsidRPr="00B35A86">
        <w:rPr>
          <w:noProof/>
        </w:rPr>
        <w:drawing>
          <wp:inline distT="0" distB="0" distL="0" distR="0" wp14:anchorId="417DB4EB" wp14:editId="19023CA1">
            <wp:extent cx="3386266" cy="2393904"/>
            <wp:effectExtent l="0" t="0" r="5080" b="6985"/>
            <wp:docPr id="1842365128" name="Grafik 1" descr="Ein Bild, das Zeichnung, Haus, Bild, Kinder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365128" name="Grafik 1" descr="Ein Bild, das Zeichnung, Haus, Bild, Kinderkunst enthält.&#10;&#10;KI-generierte Inhalte können fehlerhaft se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90835" cy="2397134"/>
                    </a:xfrm>
                    <a:prstGeom prst="rect">
                      <a:avLst/>
                    </a:prstGeom>
                    <a:noFill/>
                    <a:ln>
                      <a:noFill/>
                    </a:ln>
                  </pic:spPr>
                </pic:pic>
              </a:graphicData>
            </a:graphic>
          </wp:inline>
        </w:drawing>
      </w:r>
    </w:p>
    <w:p w14:paraId="230AD6BE" w14:textId="77777777" w:rsidR="00B35A86" w:rsidRPr="00B35A86" w:rsidRDefault="00B35A86" w:rsidP="00B35A86">
      <w:pPr>
        <w:rPr>
          <w:i/>
        </w:rPr>
      </w:pPr>
      <w:r w:rsidRPr="00B35A86">
        <w:rPr>
          <w:i/>
        </w:rPr>
        <w:t>Wimmelbilder inspirieren Kinder (und Erwachsene) zum gemeinsamen Entdecken. Diese ‚Einführung‘ in das Bild ermöglicht Kindern, sich an der Suche zu beteiligen.</w:t>
      </w:r>
    </w:p>
    <w:p w14:paraId="71DD0D57" w14:textId="77777777" w:rsidR="00B35A86" w:rsidRPr="00B35A86" w:rsidRDefault="00B35A86" w:rsidP="00B35A86">
      <w:r w:rsidRPr="00B35A86">
        <w:rPr>
          <w:i/>
        </w:rPr>
        <w:t>Das Wimmelbild wird per Beamer gezeigt.</w:t>
      </w:r>
      <w:r w:rsidRPr="00B35A86">
        <w:rPr>
          <w:i/>
          <w:vertAlign w:val="superscript"/>
        </w:rPr>
        <w:footnoteReference w:id="2"/>
      </w:r>
      <w:r w:rsidRPr="00B35A86">
        <w:rPr>
          <w:i/>
        </w:rPr>
        <w:t xml:space="preserve"> Ausschnitte werden vergrößert eingespielt. Alternativ kann mit einer ‚Riesenlupe‘ (aus Pappkarton) oder Laserpointer der jeweilige Ausschnitt auf der Leinwand ins Blickfeld gerückt werden.</w:t>
      </w:r>
      <w:r w:rsidRPr="00B35A86">
        <w:rPr>
          <w:i/>
        </w:rPr>
        <w:br/>
        <w:t>Eine Auswahl der folgenden Suchimpulse inspiriert zum genaueren, lustvollen Hinsehen.</w:t>
      </w:r>
      <w:r w:rsidRPr="00B35A86">
        <w:rPr>
          <w:i/>
          <w:vertAlign w:val="superscript"/>
        </w:rPr>
        <w:t xml:space="preserve"> </w:t>
      </w:r>
      <w:r w:rsidRPr="00B35A86">
        <w:rPr>
          <w:i/>
          <w:vertAlign w:val="superscript"/>
        </w:rPr>
        <w:footnoteReference w:id="3"/>
      </w:r>
      <w:r w:rsidRPr="00B35A86">
        <w:rPr>
          <w:i/>
        </w:rPr>
        <w:t xml:space="preserve">  </w:t>
      </w:r>
      <w:r w:rsidRPr="00B35A86">
        <w:rPr>
          <w:i/>
        </w:rPr>
        <w:br/>
        <w:t>Die entsprechenden Aufgaben werden genannt und die Antworten per Zuruf gefunden:</w:t>
      </w:r>
      <w:r w:rsidRPr="00B35A86">
        <w:rPr>
          <w:i/>
        </w:rPr>
        <w:br/>
      </w:r>
    </w:p>
    <w:tbl>
      <w:tblPr>
        <w:tblStyle w:val="Tabellenraster"/>
        <w:tblW w:w="9776" w:type="dxa"/>
        <w:tblLook w:val="04A0" w:firstRow="1" w:lastRow="0" w:firstColumn="1" w:lastColumn="0" w:noHBand="0" w:noVBand="1"/>
      </w:tblPr>
      <w:tblGrid>
        <w:gridCol w:w="4957"/>
        <w:gridCol w:w="4819"/>
      </w:tblGrid>
      <w:tr w:rsidR="00B35A86" w:rsidRPr="00B35A86" w14:paraId="34C2ADCF" w14:textId="77777777" w:rsidTr="007D2A4C">
        <w:tc>
          <w:tcPr>
            <w:tcW w:w="4957" w:type="dxa"/>
          </w:tcPr>
          <w:p w14:paraId="4855A609" w14:textId="77777777" w:rsidR="00B35A86" w:rsidRPr="00B35A86" w:rsidRDefault="00B35A86" w:rsidP="00B35A86">
            <w:pPr>
              <w:spacing w:line="259" w:lineRule="auto"/>
            </w:pPr>
            <w:r w:rsidRPr="00B35A86">
              <w:t>Auf diesem Bild wimmelt es wirklich.</w:t>
            </w:r>
            <w:r w:rsidRPr="00B35A86">
              <w:br/>
              <w:t>Mal sehen, was wir entdecken können.</w:t>
            </w:r>
          </w:p>
          <w:p w14:paraId="18CF829C" w14:textId="77777777" w:rsidR="00B35A86" w:rsidRPr="00B35A86" w:rsidRDefault="00B35A86" w:rsidP="00B35A86">
            <w:pPr>
              <w:spacing w:line="259" w:lineRule="auto"/>
            </w:pPr>
            <w:r w:rsidRPr="00B35A86">
              <w:t>Findet ihr etwas richtig Lautes?</w:t>
            </w:r>
            <w:r w:rsidRPr="00B35A86">
              <w:br/>
              <w:t>(z.B. Fußballstadion, Hahn auf Kirchturm, Trompeter …)</w:t>
            </w:r>
          </w:p>
          <w:p w14:paraId="6BD25E41" w14:textId="77777777" w:rsidR="00B35A86" w:rsidRPr="00B35A86" w:rsidRDefault="00B35A86" w:rsidP="00B35A86">
            <w:pPr>
              <w:spacing w:line="259" w:lineRule="auto"/>
            </w:pPr>
          </w:p>
        </w:tc>
        <w:tc>
          <w:tcPr>
            <w:tcW w:w="4819" w:type="dxa"/>
          </w:tcPr>
          <w:p w14:paraId="0076DDAD" w14:textId="77777777" w:rsidR="00B35A86" w:rsidRPr="00B35A86" w:rsidRDefault="00B35A86" w:rsidP="00B35A86">
            <w:pPr>
              <w:spacing w:line="259" w:lineRule="auto"/>
            </w:pPr>
            <w:r w:rsidRPr="00B35A86">
              <w:rPr>
                <w:noProof/>
              </w:rPr>
              <w:drawing>
                <wp:anchor distT="0" distB="0" distL="114300" distR="114300" simplePos="0" relativeHeight="251661312" behindDoc="0" locked="0" layoutInCell="1" allowOverlap="1" wp14:anchorId="22B0356A" wp14:editId="5CFDDFAC">
                  <wp:simplePos x="0" y="0"/>
                  <wp:positionH relativeFrom="column">
                    <wp:posOffset>1590040</wp:posOffset>
                  </wp:positionH>
                  <wp:positionV relativeFrom="paragraph">
                    <wp:posOffset>100965</wp:posOffset>
                  </wp:positionV>
                  <wp:extent cx="1213202" cy="1092200"/>
                  <wp:effectExtent l="0" t="0" r="6350" b="0"/>
                  <wp:wrapSquare wrapText="bothSides"/>
                  <wp:docPr id="13" name="Grafik 12">
                    <a:extLst xmlns:a="http://schemas.openxmlformats.org/drawingml/2006/main">
                      <a:ext uri="{FF2B5EF4-FFF2-40B4-BE49-F238E27FC236}">
                        <a16:creationId xmlns:a16="http://schemas.microsoft.com/office/drawing/2014/main" id="{3686323D-B7EF-1B3C-E659-734F359931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a:extLst>
                              <a:ext uri="{FF2B5EF4-FFF2-40B4-BE49-F238E27FC236}">
                                <a16:creationId xmlns:a16="http://schemas.microsoft.com/office/drawing/2014/main" id="{3686323D-B7EF-1B3C-E659-734F359931D3}"/>
                              </a:ext>
                            </a:extLst>
                          </pic:cNvPr>
                          <pic:cNvPicPr>
                            <a:picLocks noChangeAspect="1"/>
                          </pic:cNvPicPr>
                        </pic:nvPicPr>
                        <pic:blipFill>
                          <a:blip r:embed="rId8"/>
                          <a:stretch>
                            <a:fillRect/>
                          </a:stretch>
                        </pic:blipFill>
                        <pic:spPr>
                          <a:xfrm>
                            <a:off x="0" y="0"/>
                            <a:ext cx="1213202" cy="1092200"/>
                          </a:xfrm>
                          <a:prstGeom prst="rect">
                            <a:avLst/>
                          </a:prstGeom>
                        </pic:spPr>
                      </pic:pic>
                    </a:graphicData>
                  </a:graphic>
                  <wp14:sizeRelH relativeFrom="margin">
                    <wp14:pctWidth>0</wp14:pctWidth>
                  </wp14:sizeRelH>
                  <wp14:sizeRelV relativeFrom="margin">
                    <wp14:pctHeight>0</wp14:pctHeight>
                  </wp14:sizeRelV>
                </wp:anchor>
              </w:drawing>
            </w:r>
            <w:r w:rsidRPr="00B35A86">
              <w:rPr>
                <w:noProof/>
              </w:rPr>
              <w:drawing>
                <wp:anchor distT="0" distB="0" distL="114300" distR="114300" simplePos="0" relativeHeight="251662336" behindDoc="0" locked="0" layoutInCell="1" allowOverlap="1" wp14:anchorId="127AC438" wp14:editId="0AC6600E">
                  <wp:simplePos x="0" y="0"/>
                  <wp:positionH relativeFrom="column">
                    <wp:posOffset>634365</wp:posOffset>
                  </wp:positionH>
                  <wp:positionV relativeFrom="paragraph">
                    <wp:posOffset>121920</wp:posOffset>
                  </wp:positionV>
                  <wp:extent cx="771062" cy="946206"/>
                  <wp:effectExtent l="0" t="0" r="0" b="6350"/>
                  <wp:wrapNone/>
                  <wp:docPr id="27" name="Grafik 26">
                    <a:extLst xmlns:a="http://schemas.openxmlformats.org/drawingml/2006/main">
                      <a:ext uri="{FF2B5EF4-FFF2-40B4-BE49-F238E27FC236}">
                        <a16:creationId xmlns:a16="http://schemas.microsoft.com/office/drawing/2014/main" id="{11A9CFCA-7A53-803C-1BB6-F4924EAB66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6">
                            <a:extLst>
                              <a:ext uri="{FF2B5EF4-FFF2-40B4-BE49-F238E27FC236}">
                                <a16:creationId xmlns:a16="http://schemas.microsoft.com/office/drawing/2014/main" id="{11A9CFCA-7A53-803C-1BB6-F4924EAB6618}"/>
                              </a:ext>
                            </a:extLst>
                          </pic:cNvPr>
                          <pic:cNvPicPr>
                            <a:picLocks noChangeAspect="1"/>
                          </pic:cNvPicPr>
                        </pic:nvPicPr>
                        <pic:blipFill>
                          <a:blip r:embed="rId9"/>
                          <a:stretch>
                            <a:fillRect/>
                          </a:stretch>
                        </pic:blipFill>
                        <pic:spPr>
                          <a:xfrm>
                            <a:off x="0" y="0"/>
                            <a:ext cx="771062" cy="946206"/>
                          </a:xfrm>
                          <a:prstGeom prst="rect">
                            <a:avLst/>
                          </a:prstGeom>
                        </pic:spPr>
                      </pic:pic>
                    </a:graphicData>
                  </a:graphic>
                  <wp14:sizeRelH relativeFrom="margin">
                    <wp14:pctWidth>0</wp14:pctWidth>
                  </wp14:sizeRelH>
                  <wp14:sizeRelV relativeFrom="margin">
                    <wp14:pctHeight>0</wp14:pctHeight>
                  </wp14:sizeRelV>
                </wp:anchor>
              </w:drawing>
            </w:r>
            <w:r w:rsidRPr="00B35A86">
              <w:rPr>
                <w:noProof/>
              </w:rPr>
              <w:drawing>
                <wp:anchor distT="0" distB="0" distL="114300" distR="114300" simplePos="0" relativeHeight="251660288" behindDoc="0" locked="0" layoutInCell="1" allowOverlap="1" wp14:anchorId="775FA60A" wp14:editId="2B71CD3D">
                  <wp:simplePos x="0" y="0"/>
                  <wp:positionH relativeFrom="column">
                    <wp:posOffset>-19685</wp:posOffset>
                  </wp:positionH>
                  <wp:positionV relativeFrom="paragraph">
                    <wp:posOffset>104140</wp:posOffset>
                  </wp:positionV>
                  <wp:extent cx="611504" cy="939188"/>
                  <wp:effectExtent l="0" t="0" r="0" b="0"/>
                  <wp:wrapSquare wrapText="bothSides"/>
                  <wp:docPr id="3" name="Grafik 2">
                    <a:extLst xmlns:a="http://schemas.openxmlformats.org/drawingml/2006/main">
                      <a:ext uri="{FF2B5EF4-FFF2-40B4-BE49-F238E27FC236}">
                        <a16:creationId xmlns:a16="http://schemas.microsoft.com/office/drawing/2014/main" id="{918F347C-47F3-F101-81CA-96A22D9765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918F347C-47F3-F101-81CA-96A22D9765AF}"/>
                              </a:ext>
                            </a:extLst>
                          </pic:cNvPr>
                          <pic:cNvPicPr>
                            <a:picLocks noChangeAspect="1"/>
                          </pic:cNvPicPr>
                        </pic:nvPicPr>
                        <pic:blipFill>
                          <a:blip r:embed="rId10"/>
                          <a:stretch>
                            <a:fillRect/>
                          </a:stretch>
                        </pic:blipFill>
                        <pic:spPr>
                          <a:xfrm>
                            <a:off x="0" y="0"/>
                            <a:ext cx="611504" cy="939188"/>
                          </a:xfrm>
                          <a:prstGeom prst="rect">
                            <a:avLst/>
                          </a:prstGeom>
                        </pic:spPr>
                      </pic:pic>
                    </a:graphicData>
                  </a:graphic>
                  <wp14:sizeRelH relativeFrom="margin">
                    <wp14:pctWidth>0</wp14:pctWidth>
                  </wp14:sizeRelH>
                  <wp14:sizeRelV relativeFrom="margin">
                    <wp14:pctHeight>0</wp14:pctHeight>
                  </wp14:sizeRelV>
                </wp:anchor>
              </w:drawing>
            </w:r>
          </w:p>
          <w:p w14:paraId="6B22E546" w14:textId="77777777" w:rsidR="00B35A86" w:rsidRPr="00B35A86" w:rsidRDefault="00B35A86" w:rsidP="00B35A86">
            <w:pPr>
              <w:spacing w:line="259" w:lineRule="auto"/>
            </w:pPr>
          </w:p>
        </w:tc>
      </w:tr>
      <w:tr w:rsidR="00B35A86" w:rsidRPr="00B35A86" w14:paraId="0FC70D20" w14:textId="77777777" w:rsidTr="007D2A4C">
        <w:tc>
          <w:tcPr>
            <w:tcW w:w="4957" w:type="dxa"/>
          </w:tcPr>
          <w:p w14:paraId="2B92BB7D" w14:textId="77777777" w:rsidR="00B35A86" w:rsidRPr="00B35A86" w:rsidRDefault="00B35A86" w:rsidP="00B35A86">
            <w:pPr>
              <w:spacing w:line="259" w:lineRule="auto"/>
            </w:pPr>
            <w:r w:rsidRPr="00B35A86">
              <w:t>Wie viele Katzen entdeckst du?</w:t>
            </w:r>
            <w:r w:rsidRPr="00B35A86">
              <w:br/>
              <w:t>(unten links / in der Kirche / auf der Dachrinne im Haus rechts / oben auf dem Dach des Konzerthauses)</w:t>
            </w:r>
          </w:p>
          <w:p w14:paraId="372F635B" w14:textId="77777777" w:rsidR="00B35A86" w:rsidRPr="00B35A86" w:rsidRDefault="00B35A86" w:rsidP="00B35A86">
            <w:pPr>
              <w:spacing w:line="259" w:lineRule="auto"/>
            </w:pPr>
          </w:p>
        </w:tc>
        <w:tc>
          <w:tcPr>
            <w:tcW w:w="4819" w:type="dxa"/>
          </w:tcPr>
          <w:p w14:paraId="300375B2" w14:textId="77777777" w:rsidR="00B35A86" w:rsidRPr="00B35A86" w:rsidRDefault="00B35A86" w:rsidP="00B35A86">
            <w:pPr>
              <w:spacing w:line="259" w:lineRule="auto"/>
            </w:pPr>
            <w:r w:rsidRPr="00B35A86">
              <w:rPr>
                <w:noProof/>
              </w:rPr>
              <w:drawing>
                <wp:anchor distT="0" distB="0" distL="114300" distR="114300" simplePos="0" relativeHeight="251664384" behindDoc="0" locked="0" layoutInCell="1" allowOverlap="1" wp14:anchorId="47DB5D86" wp14:editId="491D3B9C">
                  <wp:simplePos x="0" y="0"/>
                  <wp:positionH relativeFrom="column">
                    <wp:posOffset>1567815</wp:posOffset>
                  </wp:positionH>
                  <wp:positionV relativeFrom="paragraph">
                    <wp:posOffset>285115</wp:posOffset>
                  </wp:positionV>
                  <wp:extent cx="972820" cy="526415"/>
                  <wp:effectExtent l="0" t="0" r="0" b="6985"/>
                  <wp:wrapNone/>
                  <wp:docPr id="4" name="Grafik 3">
                    <a:extLst xmlns:a="http://schemas.openxmlformats.org/drawingml/2006/main">
                      <a:ext uri="{FF2B5EF4-FFF2-40B4-BE49-F238E27FC236}">
                        <a16:creationId xmlns:a16="http://schemas.microsoft.com/office/drawing/2014/main" id="{2F20B55E-C3F6-32A8-1124-94C0E46E0E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2F20B55E-C3F6-32A8-1124-94C0E46E0ED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2820" cy="526415"/>
                          </a:xfrm>
                          <a:prstGeom prst="rect">
                            <a:avLst/>
                          </a:prstGeom>
                        </pic:spPr>
                      </pic:pic>
                    </a:graphicData>
                  </a:graphic>
                </wp:anchor>
              </w:drawing>
            </w:r>
            <w:r w:rsidRPr="00B35A86">
              <w:rPr>
                <w:noProof/>
              </w:rPr>
              <w:drawing>
                <wp:anchor distT="0" distB="0" distL="114300" distR="114300" simplePos="0" relativeHeight="251663360" behindDoc="0" locked="0" layoutInCell="1" allowOverlap="1" wp14:anchorId="1B7B590D" wp14:editId="5C54FCD6">
                  <wp:simplePos x="0" y="0"/>
                  <wp:positionH relativeFrom="column">
                    <wp:posOffset>642620</wp:posOffset>
                  </wp:positionH>
                  <wp:positionV relativeFrom="paragraph">
                    <wp:posOffset>6350</wp:posOffset>
                  </wp:positionV>
                  <wp:extent cx="675626" cy="884148"/>
                  <wp:effectExtent l="0" t="0" r="0" b="0"/>
                  <wp:wrapNone/>
                  <wp:docPr id="6" name="Grafik 5" descr="Ein Bild, das Text, Cartoon, Zeichnung, Entwurf enthält.&#10;&#10;KI-generierte Inhalte können fehlerhaft sein.">
                    <a:extLst xmlns:a="http://schemas.openxmlformats.org/drawingml/2006/main">
                      <a:ext uri="{FF2B5EF4-FFF2-40B4-BE49-F238E27FC236}">
                        <a16:creationId xmlns:a16="http://schemas.microsoft.com/office/drawing/2014/main" id="{C2784EA3-D755-01BB-ABA1-2C097CB1F8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descr="Ein Bild, das Text, Cartoon, Zeichnung, Entwurf enthält.&#10;&#10;KI-generierte Inhalte können fehlerhaft sein.">
                            <a:extLst>
                              <a:ext uri="{FF2B5EF4-FFF2-40B4-BE49-F238E27FC236}">
                                <a16:creationId xmlns:a16="http://schemas.microsoft.com/office/drawing/2014/main" id="{C2784EA3-D755-01BB-ABA1-2C097CB1F86A}"/>
                              </a:ext>
                            </a:extLst>
                          </pic:cNvPr>
                          <pic:cNvPicPr>
                            <a:picLocks noChangeAspect="1"/>
                          </pic:cNvPicPr>
                        </pic:nvPicPr>
                        <pic:blipFill>
                          <a:blip r:embed="rId12"/>
                          <a:srcRect l="33628"/>
                          <a:stretch>
                            <a:fillRect/>
                          </a:stretch>
                        </pic:blipFill>
                        <pic:spPr>
                          <a:xfrm>
                            <a:off x="0" y="0"/>
                            <a:ext cx="675626" cy="884148"/>
                          </a:xfrm>
                          <a:prstGeom prst="rect">
                            <a:avLst/>
                          </a:prstGeom>
                        </pic:spPr>
                      </pic:pic>
                    </a:graphicData>
                  </a:graphic>
                  <wp14:sizeRelH relativeFrom="margin">
                    <wp14:pctWidth>0</wp14:pctWidth>
                  </wp14:sizeRelH>
                  <wp14:sizeRelV relativeFrom="margin">
                    <wp14:pctHeight>0</wp14:pctHeight>
                  </wp14:sizeRelV>
                </wp:anchor>
              </w:drawing>
            </w:r>
            <w:r w:rsidRPr="00B35A86">
              <w:rPr>
                <w:noProof/>
              </w:rPr>
              <w:drawing>
                <wp:inline distT="0" distB="0" distL="0" distR="0" wp14:anchorId="29C36C3E" wp14:editId="491C43D1">
                  <wp:extent cx="578486" cy="722148"/>
                  <wp:effectExtent l="0" t="0" r="0" b="1905"/>
                  <wp:docPr id="25" name="Grafik 24">
                    <a:extLst xmlns:a="http://schemas.openxmlformats.org/drawingml/2006/main">
                      <a:ext uri="{FF2B5EF4-FFF2-40B4-BE49-F238E27FC236}">
                        <a16:creationId xmlns:a16="http://schemas.microsoft.com/office/drawing/2014/main" id="{5D88F15D-E66D-B9A4-B615-3446673802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4">
                            <a:extLst>
                              <a:ext uri="{FF2B5EF4-FFF2-40B4-BE49-F238E27FC236}">
                                <a16:creationId xmlns:a16="http://schemas.microsoft.com/office/drawing/2014/main" id="{5D88F15D-E66D-B9A4-B615-34466738026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486" cy="722148"/>
                          </a:xfrm>
                          <a:prstGeom prst="rect">
                            <a:avLst/>
                          </a:prstGeom>
                        </pic:spPr>
                      </pic:pic>
                    </a:graphicData>
                  </a:graphic>
                </wp:inline>
              </w:drawing>
            </w:r>
          </w:p>
        </w:tc>
      </w:tr>
      <w:tr w:rsidR="00B35A86" w:rsidRPr="00B35A86" w14:paraId="4F956EB0" w14:textId="77777777" w:rsidTr="007D2A4C">
        <w:tc>
          <w:tcPr>
            <w:tcW w:w="4957" w:type="dxa"/>
          </w:tcPr>
          <w:p w14:paraId="624F47D5" w14:textId="77777777" w:rsidR="00B35A86" w:rsidRPr="00B35A86" w:rsidRDefault="00B35A86" w:rsidP="00B35A86">
            <w:pPr>
              <w:spacing w:line="259" w:lineRule="auto"/>
            </w:pPr>
            <w:r w:rsidRPr="00B35A86">
              <w:t>Findest du etwas ganz Leises?</w:t>
            </w:r>
            <w:r w:rsidRPr="00B35A86">
              <w:br/>
              <w:t>(Luftballon, Heißluftballon)</w:t>
            </w:r>
          </w:p>
          <w:p w14:paraId="1683B3F6" w14:textId="77777777" w:rsidR="00B35A86" w:rsidRPr="00B35A86" w:rsidRDefault="00B35A86" w:rsidP="00B35A86">
            <w:pPr>
              <w:spacing w:line="259" w:lineRule="auto"/>
            </w:pPr>
          </w:p>
        </w:tc>
        <w:tc>
          <w:tcPr>
            <w:tcW w:w="4819" w:type="dxa"/>
          </w:tcPr>
          <w:p w14:paraId="559BA853" w14:textId="77777777" w:rsidR="00B35A86" w:rsidRPr="00B35A86" w:rsidRDefault="00B35A86" w:rsidP="00B35A86">
            <w:pPr>
              <w:spacing w:line="259" w:lineRule="auto"/>
            </w:pPr>
            <w:r w:rsidRPr="00B35A86">
              <w:rPr>
                <w:noProof/>
              </w:rPr>
              <w:drawing>
                <wp:anchor distT="0" distB="0" distL="114300" distR="114300" simplePos="0" relativeHeight="251665408" behindDoc="0" locked="0" layoutInCell="1" allowOverlap="1" wp14:anchorId="5C6272BB" wp14:editId="43747A81">
                  <wp:simplePos x="0" y="0"/>
                  <wp:positionH relativeFrom="column">
                    <wp:posOffset>1082675</wp:posOffset>
                  </wp:positionH>
                  <wp:positionV relativeFrom="paragraph">
                    <wp:posOffset>-2540</wp:posOffset>
                  </wp:positionV>
                  <wp:extent cx="677848" cy="1005840"/>
                  <wp:effectExtent l="0" t="0" r="8255" b="3810"/>
                  <wp:wrapNone/>
                  <wp:docPr id="793373541" name="Grafik 1" descr="Ein Bild, das Heißluftballon, Luftballon, Ballon, Luftspo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73541" name="Grafik 1" descr="Ein Bild, das Heißluftballon, Luftballon, Ballon, Luftsport enthält.&#10;&#10;KI-generierte Inhalte können fehlerhaft sein."/>
                          <pic:cNvPicPr/>
                        </pic:nvPicPr>
                        <pic:blipFill>
                          <a:blip r:embed="rId14"/>
                          <a:stretch>
                            <a:fillRect/>
                          </a:stretch>
                        </pic:blipFill>
                        <pic:spPr>
                          <a:xfrm>
                            <a:off x="0" y="0"/>
                            <a:ext cx="677848" cy="1005840"/>
                          </a:xfrm>
                          <a:prstGeom prst="rect">
                            <a:avLst/>
                          </a:prstGeom>
                        </pic:spPr>
                      </pic:pic>
                    </a:graphicData>
                  </a:graphic>
                  <wp14:sizeRelH relativeFrom="margin">
                    <wp14:pctWidth>0</wp14:pctWidth>
                  </wp14:sizeRelH>
                  <wp14:sizeRelV relativeFrom="margin">
                    <wp14:pctHeight>0</wp14:pctHeight>
                  </wp14:sizeRelV>
                </wp:anchor>
              </w:drawing>
            </w:r>
            <w:r w:rsidRPr="00B35A86">
              <w:rPr>
                <w:noProof/>
              </w:rPr>
              <w:drawing>
                <wp:inline distT="0" distB="0" distL="0" distR="0" wp14:anchorId="4F176829" wp14:editId="5003DE09">
                  <wp:extent cx="807592" cy="965836"/>
                  <wp:effectExtent l="0" t="0" r="0" b="5715"/>
                  <wp:docPr id="222224482" name="Grafik 2">
                    <a:extLst xmlns:a="http://schemas.openxmlformats.org/drawingml/2006/main">
                      <a:ext uri="{FF2B5EF4-FFF2-40B4-BE49-F238E27FC236}">
                        <a16:creationId xmlns:a16="http://schemas.microsoft.com/office/drawing/2014/main" id="{B4B769B0-8573-94B5-8125-53EEA82010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B4B769B0-8573-94B5-8125-53EEA820109C}"/>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807592" cy="965836"/>
                          </a:xfrm>
                          <a:prstGeom prst="rect">
                            <a:avLst/>
                          </a:prstGeom>
                        </pic:spPr>
                      </pic:pic>
                    </a:graphicData>
                  </a:graphic>
                </wp:inline>
              </w:drawing>
            </w:r>
          </w:p>
        </w:tc>
      </w:tr>
      <w:tr w:rsidR="00B35A86" w:rsidRPr="00B35A86" w14:paraId="269BA764" w14:textId="77777777" w:rsidTr="007D2A4C">
        <w:tc>
          <w:tcPr>
            <w:tcW w:w="4957" w:type="dxa"/>
          </w:tcPr>
          <w:p w14:paraId="32C43D6A" w14:textId="77777777" w:rsidR="00B35A86" w:rsidRPr="00B35A86" w:rsidRDefault="00B35A86" w:rsidP="00B35A86">
            <w:pPr>
              <w:spacing w:line="259" w:lineRule="auto"/>
            </w:pPr>
            <w:r w:rsidRPr="00B35A86">
              <w:lastRenderedPageBreak/>
              <w:t>Finde jemanden, der ein bisschen Muffen hat (ängstlich ist).</w:t>
            </w:r>
            <w:r w:rsidRPr="00B35A86">
              <w:br/>
              <w:t>(Person im dunklen Wald, links oben)</w:t>
            </w:r>
          </w:p>
          <w:p w14:paraId="2D74DF6E" w14:textId="77777777" w:rsidR="00B35A86" w:rsidRPr="00B35A86" w:rsidRDefault="00B35A86" w:rsidP="00B35A86">
            <w:pPr>
              <w:spacing w:line="259" w:lineRule="auto"/>
            </w:pPr>
          </w:p>
        </w:tc>
        <w:tc>
          <w:tcPr>
            <w:tcW w:w="4819" w:type="dxa"/>
          </w:tcPr>
          <w:p w14:paraId="77AC4338" w14:textId="77777777" w:rsidR="00B35A86" w:rsidRPr="00B35A86" w:rsidRDefault="00B35A86" w:rsidP="00B35A86">
            <w:pPr>
              <w:spacing w:line="259" w:lineRule="auto"/>
            </w:pPr>
            <w:r w:rsidRPr="00B35A86">
              <w:rPr>
                <w:noProof/>
              </w:rPr>
              <w:drawing>
                <wp:inline distT="0" distB="0" distL="0" distR="0" wp14:anchorId="3F69E3C0" wp14:editId="668C7BC1">
                  <wp:extent cx="841706" cy="1205404"/>
                  <wp:effectExtent l="0" t="0" r="0" b="0"/>
                  <wp:docPr id="1892437969" name="Grafik 2" descr="Ein Bild, das Zeichnung, Cartoon, Entwurf, Darstellung enthält.&#10;&#10;KI-generierte Inhalte können fehlerhaft sein.">
                    <a:extLst xmlns:a="http://schemas.openxmlformats.org/drawingml/2006/main">
                      <a:ext uri="{FF2B5EF4-FFF2-40B4-BE49-F238E27FC236}">
                        <a16:creationId xmlns:a16="http://schemas.microsoft.com/office/drawing/2014/main" id="{108ED55D-CB35-60E6-32C0-8C2F8722B9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437969" name="Grafik 2" descr="Ein Bild, das Zeichnung, Cartoon, Entwurf, Darstellung enthält.&#10;&#10;KI-generierte Inhalte können fehlerhaft sein.">
                            <a:extLst>
                              <a:ext uri="{FF2B5EF4-FFF2-40B4-BE49-F238E27FC236}">
                                <a16:creationId xmlns:a16="http://schemas.microsoft.com/office/drawing/2014/main" id="{108ED55D-CB35-60E6-32C0-8C2F8722B980}"/>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841706" cy="1205404"/>
                          </a:xfrm>
                          <a:prstGeom prst="rect">
                            <a:avLst/>
                          </a:prstGeom>
                        </pic:spPr>
                      </pic:pic>
                    </a:graphicData>
                  </a:graphic>
                </wp:inline>
              </w:drawing>
            </w:r>
          </w:p>
        </w:tc>
      </w:tr>
      <w:tr w:rsidR="00B35A86" w:rsidRPr="00B35A86" w14:paraId="7838C684" w14:textId="77777777" w:rsidTr="007D2A4C">
        <w:tc>
          <w:tcPr>
            <w:tcW w:w="4957" w:type="dxa"/>
          </w:tcPr>
          <w:p w14:paraId="3C717E78" w14:textId="77777777" w:rsidR="00B35A86" w:rsidRPr="00B35A86" w:rsidRDefault="00B35A86" w:rsidP="00B35A86">
            <w:pPr>
              <w:spacing w:line="259" w:lineRule="auto"/>
            </w:pPr>
            <w:r w:rsidRPr="00B35A86">
              <w:t>Wo freut sich jemand?</w:t>
            </w:r>
            <w:r w:rsidRPr="00B35A86">
              <w:br/>
              <w:t>(z.B. Kinder im Kreis, unten / Kranker im Bett, der Besuch bekommt, im Haus rechts unten)</w:t>
            </w:r>
          </w:p>
          <w:p w14:paraId="690DA4F2" w14:textId="77777777" w:rsidR="00B35A86" w:rsidRPr="00B35A86" w:rsidRDefault="00B35A86" w:rsidP="00B35A86">
            <w:pPr>
              <w:spacing w:line="259" w:lineRule="auto"/>
            </w:pPr>
          </w:p>
        </w:tc>
        <w:tc>
          <w:tcPr>
            <w:tcW w:w="4819" w:type="dxa"/>
          </w:tcPr>
          <w:p w14:paraId="4B7DD292" w14:textId="77777777" w:rsidR="00B35A86" w:rsidRPr="00B35A86" w:rsidRDefault="00B35A86" w:rsidP="00B35A86">
            <w:pPr>
              <w:spacing w:line="259" w:lineRule="auto"/>
            </w:pPr>
            <w:r w:rsidRPr="00B35A86">
              <w:rPr>
                <w:noProof/>
              </w:rPr>
              <w:drawing>
                <wp:anchor distT="0" distB="0" distL="114300" distR="114300" simplePos="0" relativeHeight="251666432" behindDoc="0" locked="0" layoutInCell="1" allowOverlap="1" wp14:anchorId="782C6C54" wp14:editId="36749399">
                  <wp:simplePos x="0" y="0"/>
                  <wp:positionH relativeFrom="column">
                    <wp:posOffset>1577340</wp:posOffset>
                  </wp:positionH>
                  <wp:positionV relativeFrom="paragraph">
                    <wp:posOffset>97155</wp:posOffset>
                  </wp:positionV>
                  <wp:extent cx="1341020" cy="1019174"/>
                  <wp:effectExtent l="0" t="0" r="0" b="0"/>
                  <wp:wrapNone/>
                  <wp:docPr id="7" name="Grafik 6" descr="Ein Bild, das Zeichnung, Cartoon, Animierter Cartoon, Menschliches Gesicht enthält.&#10;&#10;KI-generierte Inhalte können fehlerhaft sein.">
                    <a:extLst xmlns:a="http://schemas.openxmlformats.org/drawingml/2006/main">
                      <a:ext uri="{FF2B5EF4-FFF2-40B4-BE49-F238E27FC236}">
                        <a16:creationId xmlns:a16="http://schemas.microsoft.com/office/drawing/2014/main" id="{71587BF1-354D-10E3-38FA-79962291CA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descr="Ein Bild, das Zeichnung, Cartoon, Animierter Cartoon, Menschliches Gesicht enthält.&#10;&#10;KI-generierte Inhalte können fehlerhaft sein.">
                            <a:extLst>
                              <a:ext uri="{FF2B5EF4-FFF2-40B4-BE49-F238E27FC236}">
                                <a16:creationId xmlns:a16="http://schemas.microsoft.com/office/drawing/2014/main" id="{71587BF1-354D-10E3-38FA-79962291CA71}"/>
                              </a:ext>
                            </a:extLst>
                          </pic:cNvPr>
                          <pic:cNvPicPr>
                            <a:picLocks noChangeAspect="1"/>
                          </pic:cNvPicPr>
                        </pic:nvPicPr>
                        <pic:blipFill>
                          <a:blip r:embed="rId17"/>
                          <a:stretch>
                            <a:fillRect/>
                          </a:stretch>
                        </pic:blipFill>
                        <pic:spPr>
                          <a:xfrm>
                            <a:off x="0" y="0"/>
                            <a:ext cx="1341020" cy="1019174"/>
                          </a:xfrm>
                          <a:prstGeom prst="rect">
                            <a:avLst/>
                          </a:prstGeom>
                        </pic:spPr>
                      </pic:pic>
                    </a:graphicData>
                  </a:graphic>
                  <wp14:sizeRelH relativeFrom="margin">
                    <wp14:pctWidth>0</wp14:pctWidth>
                  </wp14:sizeRelH>
                  <wp14:sizeRelV relativeFrom="margin">
                    <wp14:pctHeight>0</wp14:pctHeight>
                  </wp14:sizeRelV>
                </wp:anchor>
              </w:drawing>
            </w:r>
            <w:r w:rsidRPr="00B35A86">
              <w:rPr>
                <w:noProof/>
              </w:rPr>
              <w:drawing>
                <wp:inline distT="0" distB="0" distL="0" distR="0" wp14:anchorId="7AD0491A" wp14:editId="4EE88403">
                  <wp:extent cx="1440180" cy="1142712"/>
                  <wp:effectExtent l="0" t="0" r="7620" b="635"/>
                  <wp:docPr id="5" name="Grafik 4" descr="Ein Bild, das Zeichnung, Person, Junge, Animierter Cartoon enthält.&#10;&#10;KI-generierte Inhalte können fehlerhaft sein.">
                    <a:extLst xmlns:a="http://schemas.openxmlformats.org/drawingml/2006/main">
                      <a:ext uri="{FF2B5EF4-FFF2-40B4-BE49-F238E27FC236}">
                        <a16:creationId xmlns:a16="http://schemas.microsoft.com/office/drawing/2014/main" id="{422BFA8B-0E8D-D278-799F-70080CACCB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descr="Ein Bild, das Zeichnung, Person, Junge, Animierter Cartoon enthält.&#10;&#10;KI-generierte Inhalte können fehlerhaft sein.">
                            <a:extLst>
                              <a:ext uri="{FF2B5EF4-FFF2-40B4-BE49-F238E27FC236}">
                                <a16:creationId xmlns:a16="http://schemas.microsoft.com/office/drawing/2014/main" id="{422BFA8B-0E8D-D278-799F-70080CACCBDB}"/>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55129" cy="1154574"/>
                          </a:xfrm>
                          <a:prstGeom prst="rect">
                            <a:avLst/>
                          </a:prstGeom>
                        </pic:spPr>
                      </pic:pic>
                    </a:graphicData>
                  </a:graphic>
                </wp:inline>
              </w:drawing>
            </w:r>
          </w:p>
          <w:p w14:paraId="35041224" w14:textId="77777777" w:rsidR="00B35A86" w:rsidRPr="00B35A86" w:rsidRDefault="00B35A86" w:rsidP="00B35A86">
            <w:pPr>
              <w:spacing w:line="259" w:lineRule="auto"/>
            </w:pPr>
          </w:p>
        </w:tc>
      </w:tr>
      <w:tr w:rsidR="00B35A86" w:rsidRPr="00B35A86" w14:paraId="42D8CB87" w14:textId="77777777" w:rsidTr="007D2A4C">
        <w:tc>
          <w:tcPr>
            <w:tcW w:w="4957" w:type="dxa"/>
          </w:tcPr>
          <w:p w14:paraId="3524B52F" w14:textId="77777777" w:rsidR="00B35A86" w:rsidRPr="00B35A86" w:rsidRDefault="00B35A86" w:rsidP="00B35A86">
            <w:pPr>
              <w:spacing w:line="259" w:lineRule="auto"/>
            </w:pPr>
            <w:r w:rsidRPr="00B35A86">
              <w:rPr>
                <w:i/>
              </w:rPr>
              <w:t>Variante</w:t>
            </w:r>
            <w:r w:rsidRPr="00B35A86">
              <w:t>: Wo gibt es etwas, das zum Schulanfang passt?</w:t>
            </w:r>
            <w:r w:rsidRPr="00B35A86">
              <w:br/>
              <w:t xml:space="preserve">(Schulkinder mit Ranzen, ggf. Kind, das im Bett liegt, Schule oben links, mit Chor, der vor der Schule steht/singt, …) </w:t>
            </w:r>
          </w:p>
          <w:p w14:paraId="5C479008" w14:textId="77777777" w:rsidR="00B35A86" w:rsidRPr="00B35A86" w:rsidRDefault="00B35A86" w:rsidP="00B35A86">
            <w:pPr>
              <w:spacing w:line="259" w:lineRule="auto"/>
            </w:pPr>
          </w:p>
        </w:tc>
        <w:tc>
          <w:tcPr>
            <w:tcW w:w="4819" w:type="dxa"/>
          </w:tcPr>
          <w:p w14:paraId="406D7971" w14:textId="77777777" w:rsidR="00B35A86" w:rsidRPr="00B35A86" w:rsidRDefault="00B35A86" w:rsidP="00B35A86">
            <w:pPr>
              <w:spacing w:line="259" w:lineRule="auto"/>
            </w:pPr>
            <w:r w:rsidRPr="00B35A86">
              <w:rPr>
                <w:noProof/>
              </w:rPr>
              <w:drawing>
                <wp:anchor distT="0" distB="0" distL="114300" distR="114300" simplePos="0" relativeHeight="251667456" behindDoc="0" locked="0" layoutInCell="1" allowOverlap="1" wp14:anchorId="1B2B65D9" wp14:editId="6AEEEBEE">
                  <wp:simplePos x="0" y="0"/>
                  <wp:positionH relativeFrom="column">
                    <wp:posOffset>1211580</wp:posOffset>
                  </wp:positionH>
                  <wp:positionV relativeFrom="paragraph">
                    <wp:posOffset>68580</wp:posOffset>
                  </wp:positionV>
                  <wp:extent cx="1603798" cy="906146"/>
                  <wp:effectExtent l="0" t="0" r="0" b="8255"/>
                  <wp:wrapNone/>
                  <wp:docPr id="19" name="Grafik 18">
                    <a:extLst xmlns:a="http://schemas.openxmlformats.org/drawingml/2006/main">
                      <a:ext uri="{FF2B5EF4-FFF2-40B4-BE49-F238E27FC236}">
                        <a16:creationId xmlns:a16="http://schemas.microsoft.com/office/drawing/2014/main" id="{3A23EC00-DD32-1B97-CDD8-F1F4784E8A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8">
                            <a:extLst>
                              <a:ext uri="{FF2B5EF4-FFF2-40B4-BE49-F238E27FC236}">
                                <a16:creationId xmlns:a16="http://schemas.microsoft.com/office/drawing/2014/main" id="{3A23EC00-DD32-1B97-CDD8-F1F4784E8A49}"/>
                              </a:ext>
                            </a:extLst>
                          </pic:cNvPr>
                          <pic:cNvPicPr>
                            <a:picLocks noChangeAspect="1"/>
                          </pic:cNvPicPr>
                        </pic:nvPicPr>
                        <pic:blipFill>
                          <a:blip r:embed="rId19"/>
                          <a:stretch>
                            <a:fillRect/>
                          </a:stretch>
                        </pic:blipFill>
                        <pic:spPr>
                          <a:xfrm>
                            <a:off x="0" y="0"/>
                            <a:ext cx="1603798" cy="906146"/>
                          </a:xfrm>
                          <a:prstGeom prst="rect">
                            <a:avLst/>
                          </a:prstGeom>
                        </pic:spPr>
                      </pic:pic>
                    </a:graphicData>
                  </a:graphic>
                  <wp14:sizeRelH relativeFrom="margin">
                    <wp14:pctWidth>0</wp14:pctWidth>
                  </wp14:sizeRelH>
                  <wp14:sizeRelV relativeFrom="margin">
                    <wp14:pctHeight>0</wp14:pctHeight>
                  </wp14:sizeRelV>
                </wp:anchor>
              </w:drawing>
            </w:r>
            <w:r w:rsidRPr="00B35A86">
              <w:rPr>
                <w:noProof/>
              </w:rPr>
              <w:drawing>
                <wp:inline distT="0" distB="0" distL="0" distR="0" wp14:anchorId="6ADDE8D8" wp14:editId="4627B1BC">
                  <wp:extent cx="952498" cy="1599260"/>
                  <wp:effectExtent l="0" t="0" r="635" b="1270"/>
                  <wp:docPr id="17" name="Grafik 16" descr="Ein Bild, das Zeichnung, Clipart, Animierter Cartoon, Darstellung enthält.&#10;&#10;KI-generierte Inhalte können fehlerhaft sein.">
                    <a:extLst xmlns:a="http://schemas.openxmlformats.org/drawingml/2006/main">
                      <a:ext uri="{FF2B5EF4-FFF2-40B4-BE49-F238E27FC236}">
                        <a16:creationId xmlns:a16="http://schemas.microsoft.com/office/drawing/2014/main" id="{8E0E9436-2AE2-2BFB-E76F-E273044D77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descr="Ein Bild, das Zeichnung, Clipart, Animierter Cartoon, Darstellung enthält.&#10;&#10;KI-generierte Inhalte können fehlerhaft sein.">
                            <a:extLst>
                              <a:ext uri="{FF2B5EF4-FFF2-40B4-BE49-F238E27FC236}">
                                <a16:creationId xmlns:a16="http://schemas.microsoft.com/office/drawing/2014/main" id="{8E0E9436-2AE2-2BFB-E76F-E273044D775B}"/>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56181" cy="1605445"/>
                          </a:xfrm>
                          <a:prstGeom prst="rect">
                            <a:avLst/>
                          </a:prstGeom>
                        </pic:spPr>
                      </pic:pic>
                    </a:graphicData>
                  </a:graphic>
                </wp:inline>
              </w:drawing>
            </w:r>
            <w:r w:rsidRPr="00B35A86">
              <w:t xml:space="preserve"> </w:t>
            </w:r>
          </w:p>
        </w:tc>
      </w:tr>
      <w:tr w:rsidR="00B35A86" w:rsidRPr="00B35A86" w14:paraId="2C872EFF" w14:textId="77777777" w:rsidTr="007D2A4C">
        <w:tc>
          <w:tcPr>
            <w:tcW w:w="4957" w:type="dxa"/>
          </w:tcPr>
          <w:p w14:paraId="1204CDF7" w14:textId="77777777" w:rsidR="00B35A86" w:rsidRPr="00B35A86" w:rsidRDefault="00B35A86" w:rsidP="00B35A86">
            <w:pPr>
              <w:spacing w:line="259" w:lineRule="auto"/>
            </w:pPr>
            <w:r w:rsidRPr="00B35A86">
              <w:t>Wo passt dieses Lied hin? (</w:t>
            </w:r>
            <w:r w:rsidRPr="00B35A86">
              <w:rPr>
                <w:i/>
              </w:rPr>
              <w:t>Rhythmus von ‚</w:t>
            </w:r>
            <w:proofErr w:type="spellStart"/>
            <w:r w:rsidRPr="00B35A86">
              <w:rPr>
                <w:i/>
              </w:rPr>
              <w:t>We</w:t>
            </w:r>
            <w:proofErr w:type="spellEnd"/>
            <w:r w:rsidRPr="00B35A86">
              <w:rPr>
                <w:i/>
              </w:rPr>
              <w:t xml:space="preserve"> Will Rock </w:t>
            </w:r>
            <w:proofErr w:type="spellStart"/>
            <w:r w:rsidRPr="00B35A86">
              <w:rPr>
                <w:i/>
              </w:rPr>
              <w:t>You</w:t>
            </w:r>
            <w:proofErr w:type="spellEnd"/>
            <w:r w:rsidRPr="00B35A86">
              <w:rPr>
                <w:i/>
              </w:rPr>
              <w:t>‘ vorgeben und anfangen zu singen)</w:t>
            </w:r>
            <w:r w:rsidRPr="00B35A86">
              <w:rPr>
                <w:i/>
              </w:rPr>
              <w:br/>
            </w:r>
            <w:r w:rsidRPr="00B35A86">
              <w:t>(Band im Obergeschoss des Hauses rechts)</w:t>
            </w:r>
          </w:p>
          <w:p w14:paraId="5D5E40FD" w14:textId="77777777" w:rsidR="00B35A86" w:rsidRPr="00B35A86" w:rsidRDefault="00B35A86" w:rsidP="00B35A86">
            <w:pPr>
              <w:spacing w:line="259" w:lineRule="auto"/>
            </w:pPr>
          </w:p>
        </w:tc>
        <w:tc>
          <w:tcPr>
            <w:tcW w:w="4819" w:type="dxa"/>
          </w:tcPr>
          <w:p w14:paraId="03F015F6" w14:textId="77777777" w:rsidR="00B35A86" w:rsidRPr="00B35A86" w:rsidRDefault="00B35A86" w:rsidP="00B35A86">
            <w:pPr>
              <w:spacing w:line="259" w:lineRule="auto"/>
            </w:pPr>
            <w:r w:rsidRPr="00B35A86">
              <w:rPr>
                <w:noProof/>
              </w:rPr>
              <w:drawing>
                <wp:inline distT="0" distB="0" distL="0" distR="0" wp14:anchorId="06AC5930" wp14:editId="7BDA474B">
                  <wp:extent cx="570816" cy="1071424"/>
                  <wp:effectExtent l="0" t="0" r="1270" b="0"/>
                  <wp:docPr id="454673309" name="Grafik 3" descr="Ein Bild, das Zeichnung, Menschliches Gesicht, Animierter Cartoon, Darstellung enthält.&#10;&#10;KI-generierte Inhalte können fehlerhaft sein.">
                    <a:extLst xmlns:a="http://schemas.openxmlformats.org/drawingml/2006/main">
                      <a:ext uri="{FF2B5EF4-FFF2-40B4-BE49-F238E27FC236}">
                        <a16:creationId xmlns:a16="http://schemas.microsoft.com/office/drawing/2014/main" id="{E256D2BC-1851-8D17-5D27-FA71BF5731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673309" name="Grafik 3" descr="Ein Bild, das Zeichnung, Menschliches Gesicht, Animierter Cartoon, Darstellung enthält.&#10;&#10;KI-generierte Inhalte können fehlerhaft sein.">
                            <a:extLst>
                              <a:ext uri="{FF2B5EF4-FFF2-40B4-BE49-F238E27FC236}">
                                <a16:creationId xmlns:a16="http://schemas.microsoft.com/office/drawing/2014/main" id="{E256D2BC-1851-8D17-5D27-FA71BF573135}"/>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0816" cy="1071424"/>
                          </a:xfrm>
                          <a:prstGeom prst="rect">
                            <a:avLst/>
                          </a:prstGeom>
                        </pic:spPr>
                      </pic:pic>
                    </a:graphicData>
                  </a:graphic>
                </wp:inline>
              </w:drawing>
            </w:r>
          </w:p>
        </w:tc>
      </w:tr>
      <w:tr w:rsidR="00B35A86" w:rsidRPr="00B35A86" w14:paraId="4AE1F005" w14:textId="77777777" w:rsidTr="007D2A4C">
        <w:tc>
          <w:tcPr>
            <w:tcW w:w="4957" w:type="dxa"/>
          </w:tcPr>
          <w:p w14:paraId="5922C20E" w14:textId="77777777" w:rsidR="00B35A86" w:rsidRPr="00B35A86" w:rsidRDefault="00B35A86" w:rsidP="00B35A86">
            <w:pPr>
              <w:spacing w:line="259" w:lineRule="auto"/>
            </w:pPr>
            <w:r w:rsidRPr="00B35A86">
              <w:t>Und wo wird noch gesungen?</w:t>
            </w:r>
            <w:r w:rsidRPr="00B35A86">
              <w:br/>
              <w:t>(Zurufe einsammeln,</w:t>
            </w:r>
            <w:r w:rsidRPr="00B35A86">
              <w:br/>
              <w:t>z.B. St. Martins-Umzug, Sternsinger, Lagerfeuer,</w:t>
            </w:r>
            <w:r w:rsidRPr="00B35A86">
              <w:br/>
              <w:t>in der Kirche, im Haus …)</w:t>
            </w:r>
          </w:p>
          <w:p w14:paraId="257B6FA0" w14:textId="77777777" w:rsidR="00B35A86" w:rsidRPr="00B35A86" w:rsidRDefault="00B35A86" w:rsidP="00B35A86">
            <w:pPr>
              <w:spacing w:line="259" w:lineRule="auto"/>
            </w:pPr>
          </w:p>
        </w:tc>
        <w:tc>
          <w:tcPr>
            <w:tcW w:w="4819" w:type="dxa"/>
          </w:tcPr>
          <w:p w14:paraId="0B760D1E" w14:textId="77777777" w:rsidR="00B35A86" w:rsidRPr="00B35A86" w:rsidRDefault="00B35A86" w:rsidP="00B35A86">
            <w:pPr>
              <w:spacing w:line="259" w:lineRule="auto"/>
            </w:pPr>
            <w:r w:rsidRPr="00B35A86">
              <w:rPr>
                <w:noProof/>
              </w:rPr>
              <w:drawing>
                <wp:anchor distT="0" distB="0" distL="114300" distR="114300" simplePos="0" relativeHeight="251668480" behindDoc="0" locked="0" layoutInCell="1" allowOverlap="1" wp14:anchorId="4A1FD6F6" wp14:editId="42866DF0">
                  <wp:simplePos x="0" y="0"/>
                  <wp:positionH relativeFrom="column">
                    <wp:posOffset>1534795</wp:posOffset>
                  </wp:positionH>
                  <wp:positionV relativeFrom="paragraph">
                    <wp:posOffset>62230</wp:posOffset>
                  </wp:positionV>
                  <wp:extent cx="1231900" cy="1138640"/>
                  <wp:effectExtent l="0" t="0" r="6350" b="4445"/>
                  <wp:wrapNone/>
                  <wp:docPr id="18" name="Grafik 17">
                    <a:extLst xmlns:a="http://schemas.openxmlformats.org/drawingml/2006/main">
                      <a:ext uri="{FF2B5EF4-FFF2-40B4-BE49-F238E27FC236}">
                        <a16:creationId xmlns:a16="http://schemas.microsoft.com/office/drawing/2014/main" id="{183BAB4A-460A-856D-6CCB-59485E20F4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7">
                            <a:extLst>
                              <a:ext uri="{FF2B5EF4-FFF2-40B4-BE49-F238E27FC236}">
                                <a16:creationId xmlns:a16="http://schemas.microsoft.com/office/drawing/2014/main" id="{183BAB4A-460A-856D-6CCB-59485E20F43A}"/>
                              </a:ext>
                            </a:extLst>
                          </pic:cNvPr>
                          <pic:cNvPicPr>
                            <a:picLocks noChangeAspect="1"/>
                          </pic:cNvPicPr>
                        </pic:nvPicPr>
                        <pic:blipFill>
                          <a:blip r:embed="rId22"/>
                          <a:stretch>
                            <a:fillRect/>
                          </a:stretch>
                        </pic:blipFill>
                        <pic:spPr>
                          <a:xfrm>
                            <a:off x="0" y="0"/>
                            <a:ext cx="1231900" cy="1138640"/>
                          </a:xfrm>
                          <a:prstGeom prst="rect">
                            <a:avLst/>
                          </a:prstGeom>
                        </pic:spPr>
                      </pic:pic>
                    </a:graphicData>
                  </a:graphic>
                  <wp14:sizeRelH relativeFrom="margin">
                    <wp14:pctWidth>0</wp14:pctWidth>
                  </wp14:sizeRelH>
                  <wp14:sizeRelV relativeFrom="margin">
                    <wp14:pctHeight>0</wp14:pctHeight>
                  </wp14:sizeRelV>
                </wp:anchor>
              </w:drawing>
            </w:r>
            <w:r w:rsidRPr="00B35A86">
              <w:rPr>
                <w:noProof/>
              </w:rPr>
              <w:drawing>
                <wp:inline distT="0" distB="0" distL="0" distR="0" wp14:anchorId="3A347079" wp14:editId="08CB9519">
                  <wp:extent cx="1306358" cy="1200150"/>
                  <wp:effectExtent l="0" t="0" r="8255" b="0"/>
                  <wp:docPr id="2041313576" name="Grafik 4">
                    <a:extLst xmlns:a="http://schemas.openxmlformats.org/drawingml/2006/main">
                      <a:ext uri="{FF2B5EF4-FFF2-40B4-BE49-F238E27FC236}">
                        <a16:creationId xmlns:a16="http://schemas.microsoft.com/office/drawing/2014/main" id="{62659AEB-6EF8-71D5-4345-B537B6465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a:extLst>
                              <a:ext uri="{FF2B5EF4-FFF2-40B4-BE49-F238E27FC236}">
                                <a16:creationId xmlns:a16="http://schemas.microsoft.com/office/drawing/2014/main" id="{62659AEB-6EF8-71D5-4345-B537B6465E21}"/>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306358" cy="1200150"/>
                          </a:xfrm>
                          <a:prstGeom prst="rect">
                            <a:avLst/>
                          </a:prstGeom>
                        </pic:spPr>
                      </pic:pic>
                    </a:graphicData>
                  </a:graphic>
                </wp:inline>
              </w:drawing>
            </w:r>
            <w:r w:rsidRPr="00B35A86">
              <w:t xml:space="preserve"> </w:t>
            </w:r>
          </w:p>
        </w:tc>
      </w:tr>
      <w:tr w:rsidR="00B35A86" w:rsidRPr="00B35A86" w14:paraId="5F6D40F3" w14:textId="77777777" w:rsidTr="007D2A4C">
        <w:tc>
          <w:tcPr>
            <w:tcW w:w="4957" w:type="dxa"/>
          </w:tcPr>
          <w:p w14:paraId="1DA9E079" w14:textId="66F6178F" w:rsidR="00B35A86" w:rsidRPr="00B35A86" w:rsidRDefault="00B35A86" w:rsidP="00B35A86">
            <w:pPr>
              <w:spacing w:line="259" w:lineRule="auto"/>
            </w:pPr>
            <w:r w:rsidRPr="00B35A86">
              <w:t>Gesungen wird im Wimmelbild richtig viel.</w:t>
            </w:r>
            <w:r w:rsidRPr="00B35A86">
              <w:br/>
              <w:t>Da fällt mir noch ein Lied ein, das können wir jetzt singen:</w:t>
            </w:r>
          </w:p>
        </w:tc>
        <w:tc>
          <w:tcPr>
            <w:tcW w:w="4819" w:type="dxa"/>
          </w:tcPr>
          <w:p w14:paraId="1915410D" w14:textId="77777777" w:rsidR="00B35A86" w:rsidRPr="00B35A86" w:rsidRDefault="00B35A86" w:rsidP="00B35A86">
            <w:pPr>
              <w:spacing w:line="259" w:lineRule="auto"/>
            </w:pPr>
          </w:p>
        </w:tc>
      </w:tr>
    </w:tbl>
    <w:p w14:paraId="7D619113" w14:textId="77777777" w:rsidR="00B35A86" w:rsidRPr="00B35A86" w:rsidRDefault="00B35A86" w:rsidP="00B35A86"/>
    <w:p w14:paraId="23078E33" w14:textId="77777777" w:rsidR="00B35A86" w:rsidRPr="00B35A86" w:rsidRDefault="00B35A86" w:rsidP="00B35A86">
      <w:r w:rsidRPr="00B35A86">
        <w:t>Lied: Halte zu mir, guter Gott oder Einfach spitze</w:t>
      </w:r>
    </w:p>
    <w:p w14:paraId="73E6FD96" w14:textId="77777777" w:rsidR="00B35A86" w:rsidRPr="00B35A86" w:rsidRDefault="00B35A86" w:rsidP="00B35A86">
      <w:r w:rsidRPr="00B35A86">
        <w:rPr>
          <w:i/>
        </w:rPr>
        <w:t>Der Gottesdienst kann mit einem der anderen Bausteine fortgesetzt werden</w:t>
      </w:r>
      <w:r w:rsidRPr="00B35A86">
        <w:br/>
      </w:r>
    </w:p>
    <w:p w14:paraId="7F9B5322" w14:textId="77777777" w:rsidR="00B35A86" w:rsidRPr="00B35A86" w:rsidRDefault="00B35A86" w:rsidP="00B35A86">
      <w:pPr>
        <w:jc w:val="right"/>
      </w:pPr>
      <w:r w:rsidRPr="00B35A86">
        <w:t>Gert Liebenehm-Degenhard</w:t>
      </w:r>
    </w:p>
    <w:p w14:paraId="3BD7D988" w14:textId="77777777" w:rsidR="00B35A86" w:rsidRDefault="00B35A86" w:rsidP="00B35A86"/>
    <w:p w14:paraId="42486DE5" w14:textId="5A0D2CF9" w:rsidR="00B35A86" w:rsidRPr="00B35A86" w:rsidRDefault="00C76B03" w:rsidP="00B35A86">
      <w:pPr>
        <w:rPr>
          <w:sz w:val="24"/>
          <w:szCs w:val="24"/>
        </w:rPr>
      </w:pPr>
      <w:r>
        <w:rPr>
          <w:b/>
          <w:sz w:val="24"/>
          <w:szCs w:val="24"/>
        </w:rPr>
        <w:t xml:space="preserve">B) </w:t>
      </w:r>
      <w:r w:rsidR="00E722AB" w:rsidRPr="005F1925">
        <w:rPr>
          <w:b/>
          <w:sz w:val="24"/>
          <w:szCs w:val="24"/>
        </w:rPr>
        <w:t>„Ich sehe was, was du nicht siehst, und das klingt so …“</w:t>
      </w:r>
      <w:r w:rsidR="00E722AB" w:rsidRPr="005F1925">
        <w:rPr>
          <w:b/>
          <w:sz w:val="24"/>
          <w:szCs w:val="24"/>
        </w:rPr>
        <w:br/>
        <w:t>Entdeckungen mit dem Wimmelbild</w:t>
      </w:r>
    </w:p>
    <w:p w14:paraId="23319737" w14:textId="77777777" w:rsidR="00B35A86" w:rsidRDefault="00B35A86" w:rsidP="00B35A86"/>
    <w:p w14:paraId="7B780EDA" w14:textId="77777777" w:rsidR="00E722AB" w:rsidRPr="00E722AB" w:rsidRDefault="00E722AB" w:rsidP="00E722AB">
      <w:pPr>
        <w:rPr>
          <w:rFonts w:cs="Arial"/>
          <w:i/>
        </w:rPr>
      </w:pPr>
      <w:r w:rsidRPr="00E722AB">
        <w:rPr>
          <w:rFonts w:cs="Arial"/>
          <w:i/>
        </w:rPr>
        <w:t>Das Wimmelbild</w:t>
      </w:r>
      <w:r w:rsidRPr="00E722AB">
        <w:rPr>
          <w:rFonts w:cs="Arial"/>
          <w:i/>
          <w:vertAlign w:val="superscript"/>
        </w:rPr>
        <w:footnoteReference w:id="4"/>
      </w:r>
      <w:r w:rsidRPr="00E722AB">
        <w:rPr>
          <w:rFonts w:cs="Arial"/>
          <w:i/>
        </w:rPr>
        <w:t xml:space="preserve"> wird per Beamer gezeigt. Ausschnitte werden ggf. vergrößert eingespielt. Alternativ kann mit einer ‚Riesenlupe‘ (aus Pappkarton) oder Laserpointer der jeweilige Ausschnitt auf der Leinwand ins Blickfeld gerückt werden.</w:t>
      </w:r>
    </w:p>
    <w:p w14:paraId="47DEC0CC" w14:textId="77777777" w:rsidR="00E722AB" w:rsidRPr="00E722AB" w:rsidRDefault="00E722AB" w:rsidP="00E722AB">
      <w:pPr>
        <w:rPr>
          <w:rFonts w:cs="Arial"/>
          <w:b/>
          <w:i/>
        </w:rPr>
      </w:pPr>
      <w:r w:rsidRPr="00E722AB">
        <w:rPr>
          <w:rFonts w:cs="Arial"/>
          <w:i/>
        </w:rPr>
        <w:t>Im Dialog mit einer zweiten Person / einer Handpuppe und/oder mit den Teilnehmenden entdecken die Gottesdienstteilnehmer*innen das Wimmelbild. Die Suchimpulse können von ‚Klängen/Geräuschen‘ inspiriert werden. Dabei können die Gesprächspartner*innen die Klänge selbst produzieren oder entsprechende ‚Klangquellen‘ zum Einsatz bringen.</w:t>
      </w:r>
      <w:r w:rsidRPr="00E722AB">
        <w:rPr>
          <w:rFonts w:cs="Arial"/>
          <w:i/>
          <w:vertAlign w:val="superscript"/>
        </w:rPr>
        <w:footnoteReference w:id="5"/>
      </w:r>
      <w:r w:rsidRPr="00E722AB">
        <w:rPr>
          <w:rFonts w:cs="Arial"/>
          <w:i/>
        </w:rPr>
        <w:t xml:space="preserve"> Die jeweiligen Ausschnitte werden – nach kurzer Suchzeit/Rückmeldungen der Teilnehmenden - eingeblendet/sichtbar gemacht.</w:t>
      </w:r>
    </w:p>
    <w:p w14:paraId="479738D6" w14:textId="77777777" w:rsidR="00E722AB" w:rsidRPr="00E722AB" w:rsidRDefault="00E722AB" w:rsidP="00E722AB">
      <w:pPr>
        <w:rPr>
          <w:rFonts w:cs="Arial"/>
          <w:i/>
        </w:rPr>
      </w:pPr>
      <w:r w:rsidRPr="00E722AB">
        <w:rPr>
          <w:rFonts w:cs="Arial"/>
        </w:rPr>
        <w:t>Das Wimmelbild wird projiziert und Mathilde (M) wird ins Spiel gebracht und verwickelt die erwachsene Person (E) gleich in ein Gespräch (</w:t>
      </w:r>
      <w:r w:rsidRPr="00E722AB">
        <w:rPr>
          <w:rFonts w:cs="Arial"/>
          <w:i/>
        </w:rPr>
        <w:t>eine Auswahl treffen!):</w:t>
      </w:r>
    </w:p>
    <w:p w14:paraId="0F6C44B5" w14:textId="77777777" w:rsidR="00E722AB" w:rsidRPr="00E722AB" w:rsidRDefault="00E722AB" w:rsidP="00E722AB">
      <w:pPr>
        <w:rPr>
          <w:rFonts w:ascii="Frutiger LT Com 45 Light" w:hAnsi="Frutiger LT Com 45 Light"/>
          <w:i/>
        </w:rPr>
      </w:pP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1"/>
        <w:gridCol w:w="2676"/>
      </w:tblGrid>
      <w:tr w:rsidR="00E722AB" w:rsidRPr="00E722AB" w14:paraId="32EEF41D" w14:textId="77777777" w:rsidTr="00E722AB">
        <w:tc>
          <w:tcPr>
            <w:tcW w:w="6391" w:type="dxa"/>
          </w:tcPr>
          <w:p w14:paraId="47949ADC" w14:textId="119742E0" w:rsidR="00E722AB" w:rsidRPr="00E722AB" w:rsidRDefault="00E722AB" w:rsidP="00E722AB">
            <w:pPr>
              <w:tabs>
                <w:tab w:val="left" w:pos="357"/>
              </w:tabs>
              <w:ind w:left="357" w:hanging="357"/>
              <w:rPr>
                <w:rFonts w:cs="Arial"/>
              </w:rPr>
            </w:pPr>
            <w:r w:rsidRPr="00E722AB">
              <w:rPr>
                <w:rFonts w:cs="Arial"/>
              </w:rPr>
              <w:t>M:</w:t>
            </w:r>
            <w:r w:rsidRPr="00E722AB">
              <w:rPr>
                <w:rFonts w:cs="Arial"/>
              </w:rPr>
              <w:tab/>
              <w:t>(</w:t>
            </w:r>
            <w:r w:rsidRPr="00E722AB">
              <w:rPr>
                <w:rFonts w:cs="Arial"/>
                <w:i/>
              </w:rPr>
              <w:t xml:space="preserve">stürmisch, freundlich, forsch) </w:t>
            </w:r>
            <w:r w:rsidRPr="00E722AB">
              <w:rPr>
                <w:rFonts w:cs="Arial"/>
              </w:rPr>
              <w:t>Ein Wimmelbild! Wunderbar. Können wir spielen: „Ich sehe was, was du nicht siehst, und das</w:t>
            </w:r>
            <w:r>
              <w:rPr>
                <w:rFonts w:cs="Arial"/>
              </w:rPr>
              <w:t xml:space="preserve"> ...</w:t>
            </w:r>
            <w:r w:rsidRPr="00E722AB">
              <w:rPr>
                <w:rFonts w:cs="Arial"/>
              </w:rPr>
              <w:t>‘?</w:t>
            </w:r>
          </w:p>
          <w:p w14:paraId="2B05D239" w14:textId="77777777" w:rsidR="00E722AB" w:rsidRPr="00E722AB" w:rsidRDefault="00E722AB" w:rsidP="00E722AB">
            <w:pPr>
              <w:tabs>
                <w:tab w:val="left" w:pos="357"/>
              </w:tabs>
              <w:ind w:left="357" w:hanging="357"/>
              <w:rPr>
                <w:rFonts w:cs="Arial"/>
              </w:rPr>
            </w:pPr>
            <w:r w:rsidRPr="00E722AB">
              <w:rPr>
                <w:rFonts w:cs="Arial"/>
              </w:rPr>
              <w:t>E:</w:t>
            </w:r>
            <w:r w:rsidRPr="00E722AB">
              <w:rPr>
                <w:rFonts w:cs="Arial"/>
              </w:rPr>
              <w:tab/>
              <w:t>Hallo erstmal. Schön, dass du auch da bist, Mathilde. Tatsächlich wollte ich das gerade mit den Kindern und ihren Familien starten.</w:t>
            </w:r>
          </w:p>
          <w:p w14:paraId="195EA88E" w14:textId="77777777" w:rsidR="00E722AB" w:rsidRPr="00E722AB" w:rsidRDefault="00E722AB" w:rsidP="00E722AB">
            <w:pPr>
              <w:tabs>
                <w:tab w:val="left" w:pos="357"/>
              </w:tabs>
              <w:ind w:left="357" w:hanging="357"/>
              <w:rPr>
                <w:rFonts w:cs="Arial"/>
              </w:rPr>
            </w:pPr>
            <w:r w:rsidRPr="00E722AB">
              <w:rPr>
                <w:rFonts w:cs="Arial"/>
              </w:rPr>
              <w:t>M:</w:t>
            </w:r>
            <w:r w:rsidRPr="00E722AB">
              <w:rPr>
                <w:rFonts w:cs="Arial"/>
              </w:rPr>
              <w:tab/>
              <w:t xml:space="preserve">Prima, ich habe ne Idee. Wir machen es dieses Mal so: Ich sehe was, was du nicht siehst, und das </w:t>
            </w:r>
            <w:r w:rsidRPr="00E722AB">
              <w:rPr>
                <w:rFonts w:cs="Arial"/>
                <w:b/>
              </w:rPr>
              <w:t>klingt so</w:t>
            </w:r>
            <w:r w:rsidRPr="00E722AB">
              <w:rPr>
                <w:rFonts w:cs="Arial"/>
              </w:rPr>
              <w:t>! Und dann machen wir ein Geräusch und die anderen suchen das auf dem Bild.</w:t>
            </w:r>
          </w:p>
          <w:p w14:paraId="5F750CE0" w14:textId="72ED5879" w:rsidR="00E722AB" w:rsidRPr="00E722AB" w:rsidRDefault="00E722AB" w:rsidP="00E722AB">
            <w:pPr>
              <w:tabs>
                <w:tab w:val="left" w:pos="357"/>
              </w:tabs>
              <w:rPr>
                <w:rFonts w:cs="Arial"/>
              </w:rPr>
            </w:pPr>
            <w:r w:rsidRPr="00E722AB">
              <w:rPr>
                <w:rFonts w:cs="Arial"/>
              </w:rPr>
              <w:t>E:</w:t>
            </w:r>
            <w:r w:rsidRPr="00E722AB">
              <w:rPr>
                <w:rFonts w:cs="Arial"/>
              </w:rPr>
              <w:tab/>
              <w:t>Ok. Das können wir ausprobieren. Wer fängt an?</w:t>
            </w:r>
            <w:r>
              <w:rPr>
                <w:rFonts w:cs="Arial"/>
              </w:rPr>
              <w:br/>
            </w:r>
          </w:p>
        </w:tc>
        <w:tc>
          <w:tcPr>
            <w:tcW w:w="2676" w:type="dxa"/>
          </w:tcPr>
          <w:p w14:paraId="287BDD8B" w14:textId="77777777" w:rsidR="00E722AB" w:rsidRPr="00E722AB" w:rsidRDefault="00E722AB" w:rsidP="00E722AB">
            <w:pPr>
              <w:tabs>
                <w:tab w:val="left" w:pos="357"/>
              </w:tabs>
              <w:rPr>
                <w:rFonts w:ascii="Frutiger LT Com 45 Light" w:hAnsi="Frutiger LT Com 45 Light"/>
              </w:rPr>
            </w:pPr>
          </w:p>
        </w:tc>
      </w:tr>
      <w:tr w:rsidR="00E722AB" w:rsidRPr="00E722AB" w14:paraId="5C23C78F" w14:textId="77777777" w:rsidTr="00E722AB">
        <w:tc>
          <w:tcPr>
            <w:tcW w:w="6391" w:type="dxa"/>
          </w:tcPr>
          <w:p w14:paraId="1417D57A" w14:textId="77777777" w:rsidR="00E722AB" w:rsidRPr="00E722AB" w:rsidRDefault="00E722AB" w:rsidP="00E722AB">
            <w:pPr>
              <w:tabs>
                <w:tab w:val="left" w:pos="357"/>
              </w:tabs>
              <w:ind w:left="357" w:hanging="357"/>
              <w:rPr>
                <w:rFonts w:cs="Arial"/>
                <w:i/>
              </w:rPr>
            </w:pPr>
            <w:r w:rsidRPr="00E722AB">
              <w:rPr>
                <w:rFonts w:cs="Arial"/>
              </w:rPr>
              <w:t>M:</w:t>
            </w:r>
            <w:r w:rsidRPr="00E722AB">
              <w:rPr>
                <w:rFonts w:cs="Arial"/>
              </w:rPr>
              <w:tab/>
              <w:t xml:space="preserve">Ich natürlich. </w:t>
            </w:r>
            <w:r w:rsidRPr="00E722AB">
              <w:rPr>
                <w:rFonts w:cs="Arial"/>
                <w:i/>
              </w:rPr>
              <w:t>Sie stimmt ein (herzhaftes) Kikeriki an. (Hahn auf der Kirchturmspitze). - Zurufe abwarten/aufnehmen und anschließend Ausschnitt markieren.</w:t>
            </w:r>
          </w:p>
        </w:tc>
        <w:tc>
          <w:tcPr>
            <w:tcW w:w="2676" w:type="dxa"/>
          </w:tcPr>
          <w:p w14:paraId="71657419" w14:textId="77777777" w:rsidR="00E722AB" w:rsidRPr="00E722AB" w:rsidRDefault="00E722AB" w:rsidP="00E722AB">
            <w:pPr>
              <w:tabs>
                <w:tab w:val="left" w:pos="357"/>
              </w:tabs>
              <w:rPr>
                <w:rFonts w:ascii="Frutiger LT Com 45 Light" w:hAnsi="Frutiger LT Com 45 Light"/>
              </w:rPr>
            </w:pPr>
            <w:r w:rsidRPr="00E722AB">
              <w:rPr>
                <w:rFonts w:ascii="Frutiger LT Com 45 Light" w:hAnsi="Frutiger LT Com 45 Light"/>
                <w:noProof/>
              </w:rPr>
              <w:drawing>
                <wp:anchor distT="0" distB="0" distL="114300" distR="114300" simplePos="0" relativeHeight="251670528" behindDoc="0" locked="0" layoutInCell="1" allowOverlap="1" wp14:anchorId="71BC8E56" wp14:editId="0418FD57">
                  <wp:simplePos x="0" y="0"/>
                  <wp:positionH relativeFrom="column">
                    <wp:posOffset>504190</wp:posOffset>
                  </wp:positionH>
                  <wp:positionV relativeFrom="paragraph">
                    <wp:posOffset>9525</wp:posOffset>
                  </wp:positionV>
                  <wp:extent cx="611504" cy="939188"/>
                  <wp:effectExtent l="0" t="0" r="0" b="0"/>
                  <wp:wrapSquare wrapText="bothSides"/>
                  <wp:docPr id="926176008" name="Grafik 2" descr="Ein Bild, das Zeichnung, Clipart, Cartoon, Entwurf enthält.&#10;&#10;KI-generierte Inhalte können fehlerhaft sein.">
                    <a:extLst xmlns:a="http://schemas.openxmlformats.org/drawingml/2006/main">
                      <a:ext uri="{FF2B5EF4-FFF2-40B4-BE49-F238E27FC236}">
                        <a16:creationId xmlns:a16="http://schemas.microsoft.com/office/drawing/2014/main" id="{918F347C-47F3-F101-81CA-96A22D9765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176008" name="Grafik 2" descr="Ein Bild, das Zeichnung, Clipart, Cartoon, Entwurf enthält.&#10;&#10;KI-generierte Inhalte können fehlerhaft sein.">
                            <a:extLst>
                              <a:ext uri="{FF2B5EF4-FFF2-40B4-BE49-F238E27FC236}">
                                <a16:creationId xmlns:a16="http://schemas.microsoft.com/office/drawing/2014/main" id="{918F347C-47F3-F101-81CA-96A22D9765AF}"/>
                              </a:ext>
                            </a:extLst>
                          </pic:cNvPr>
                          <pic:cNvPicPr>
                            <a:picLocks noChangeAspect="1"/>
                          </pic:cNvPicPr>
                        </pic:nvPicPr>
                        <pic:blipFill>
                          <a:blip r:embed="rId10"/>
                          <a:stretch>
                            <a:fillRect/>
                          </a:stretch>
                        </pic:blipFill>
                        <pic:spPr>
                          <a:xfrm>
                            <a:off x="0" y="0"/>
                            <a:ext cx="611504" cy="939188"/>
                          </a:xfrm>
                          <a:prstGeom prst="rect">
                            <a:avLst/>
                          </a:prstGeom>
                        </pic:spPr>
                      </pic:pic>
                    </a:graphicData>
                  </a:graphic>
                  <wp14:sizeRelH relativeFrom="margin">
                    <wp14:pctWidth>0</wp14:pctWidth>
                  </wp14:sizeRelH>
                  <wp14:sizeRelV relativeFrom="margin">
                    <wp14:pctHeight>0</wp14:pctHeight>
                  </wp14:sizeRelV>
                </wp:anchor>
              </w:drawing>
            </w:r>
          </w:p>
        </w:tc>
      </w:tr>
      <w:tr w:rsidR="00E722AB" w:rsidRPr="00E722AB" w14:paraId="79551421" w14:textId="77777777" w:rsidTr="00E722AB">
        <w:tc>
          <w:tcPr>
            <w:tcW w:w="6391" w:type="dxa"/>
          </w:tcPr>
          <w:p w14:paraId="63ABA91D" w14:textId="77777777" w:rsidR="00E722AB" w:rsidRPr="00E722AB" w:rsidRDefault="00E722AB" w:rsidP="00E722AB">
            <w:pPr>
              <w:tabs>
                <w:tab w:val="left" w:pos="357"/>
              </w:tabs>
              <w:ind w:left="357" w:hanging="357"/>
              <w:rPr>
                <w:rFonts w:cs="Arial"/>
              </w:rPr>
            </w:pPr>
            <w:r w:rsidRPr="00E722AB">
              <w:rPr>
                <w:rFonts w:cs="Arial"/>
              </w:rPr>
              <w:t>E:</w:t>
            </w:r>
            <w:r w:rsidRPr="00E722AB">
              <w:rPr>
                <w:rFonts w:cs="Arial"/>
              </w:rPr>
              <w:tab/>
              <w:t xml:space="preserve">Jetzt bin ich dran: </w:t>
            </w:r>
            <w:r w:rsidRPr="00E722AB">
              <w:rPr>
                <w:rFonts w:cs="Arial"/>
                <w:i/>
              </w:rPr>
              <w:t xml:space="preserve">(ein herzgreifendes) Miau…. </w:t>
            </w:r>
          </w:p>
          <w:p w14:paraId="4B83BA84" w14:textId="77777777" w:rsidR="00E722AB" w:rsidRPr="00E722AB" w:rsidRDefault="00E722AB" w:rsidP="00E722AB">
            <w:pPr>
              <w:tabs>
                <w:tab w:val="left" w:pos="357"/>
              </w:tabs>
              <w:ind w:left="357" w:hanging="357"/>
              <w:rPr>
                <w:rFonts w:cs="Arial"/>
                <w:i/>
              </w:rPr>
            </w:pPr>
            <w:r w:rsidRPr="00E722AB">
              <w:rPr>
                <w:rFonts w:cs="Arial"/>
              </w:rPr>
              <w:t>M:</w:t>
            </w:r>
            <w:r w:rsidRPr="00E722AB">
              <w:rPr>
                <w:rFonts w:cs="Arial"/>
              </w:rPr>
              <w:tab/>
              <w:t>Oh, Katzen gibt es einige! (</w:t>
            </w:r>
            <w:r w:rsidRPr="00E722AB">
              <w:rPr>
                <w:rFonts w:cs="Arial"/>
                <w:i/>
              </w:rPr>
              <w:t>zeigt ggf. noch weitere Katzen-Positionen)</w:t>
            </w:r>
            <w:r w:rsidRPr="00E722AB">
              <w:rPr>
                <w:rFonts w:cs="Arial"/>
                <w:i/>
              </w:rPr>
              <w:br/>
            </w:r>
            <w:proofErr w:type="gramStart"/>
            <w:r w:rsidRPr="00E722AB">
              <w:rPr>
                <w:rFonts w:cs="Arial"/>
              </w:rPr>
              <w:t>Passt</w:t>
            </w:r>
            <w:proofErr w:type="gramEnd"/>
            <w:r w:rsidRPr="00E722AB">
              <w:rPr>
                <w:rFonts w:cs="Arial"/>
              </w:rPr>
              <w:t xml:space="preserve"> auf, wo ist das? </w:t>
            </w:r>
            <w:proofErr w:type="spellStart"/>
            <w:r w:rsidRPr="00E722AB">
              <w:rPr>
                <w:rFonts w:cs="Arial"/>
                <w:i/>
              </w:rPr>
              <w:t>Huuiii</w:t>
            </w:r>
            <w:proofErr w:type="spellEnd"/>
            <w:r w:rsidRPr="00E722AB">
              <w:rPr>
                <w:rFonts w:cs="Arial"/>
                <w:i/>
              </w:rPr>
              <w:t xml:space="preserve">! </w:t>
            </w:r>
          </w:p>
          <w:p w14:paraId="179732E5" w14:textId="77777777" w:rsidR="00E722AB" w:rsidRPr="00E722AB" w:rsidRDefault="00E722AB" w:rsidP="00E722AB">
            <w:pPr>
              <w:tabs>
                <w:tab w:val="left" w:pos="357"/>
              </w:tabs>
              <w:rPr>
                <w:rFonts w:cs="Arial"/>
              </w:rPr>
            </w:pPr>
          </w:p>
        </w:tc>
        <w:tc>
          <w:tcPr>
            <w:tcW w:w="2676" w:type="dxa"/>
          </w:tcPr>
          <w:p w14:paraId="1E8845F9" w14:textId="77777777" w:rsidR="00E722AB" w:rsidRPr="00E722AB" w:rsidRDefault="00E722AB" w:rsidP="00E722AB">
            <w:pPr>
              <w:tabs>
                <w:tab w:val="left" w:pos="357"/>
              </w:tabs>
              <w:rPr>
                <w:rFonts w:ascii="Frutiger LT Com 45 Light" w:hAnsi="Frutiger LT Com 45 Light"/>
              </w:rPr>
            </w:pPr>
            <w:r w:rsidRPr="00E722AB">
              <w:rPr>
                <w:rFonts w:ascii="Frutiger LT Com 45 Light" w:hAnsi="Frutiger LT Com 45 Light"/>
                <w:noProof/>
              </w:rPr>
              <w:drawing>
                <wp:anchor distT="0" distB="0" distL="114300" distR="114300" simplePos="0" relativeHeight="251671552" behindDoc="0" locked="0" layoutInCell="1" allowOverlap="1" wp14:anchorId="3C8699DA" wp14:editId="4DBBA22F">
                  <wp:simplePos x="0" y="0"/>
                  <wp:positionH relativeFrom="column">
                    <wp:posOffset>805180</wp:posOffset>
                  </wp:positionH>
                  <wp:positionV relativeFrom="paragraph">
                    <wp:posOffset>74930</wp:posOffset>
                  </wp:positionV>
                  <wp:extent cx="675626" cy="884148"/>
                  <wp:effectExtent l="0" t="0" r="0" b="0"/>
                  <wp:wrapNone/>
                  <wp:docPr id="880378920" name="Grafik 5" descr="Ein Bild, das Text, Cartoon, Zeichnung, Entwurf enthält.&#10;&#10;KI-generierte Inhalte können fehlerhaft sein.">
                    <a:extLst xmlns:a="http://schemas.openxmlformats.org/drawingml/2006/main">
                      <a:ext uri="{FF2B5EF4-FFF2-40B4-BE49-F238E27FC236}">
                        <a16:creationId xmlns:a16="http://schemas.microsoft.com/office/drawing/2014/main" id="{C2784EA3-D755-01BB-ABA1-2C097CB1F8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378920" name="Grafik 5" descr="Ein Bild, das Text, Cartoon, Zeichnung, Entwurf enthält.&#10;&#10;KI-generierte Inhalte können fehlerhaft sein.">
                            <a:extLst>
                              <a:ext uri="{FF2B5EF4-FFF2-40B4-BE49-F238E27FC236}">
                                <a16:creationId xmlns:a16="http://schemas.microsoft.com/office/drawing/2014/main" id="{C2784EA3-D755-01BB-ABA1-2C097CB1F86A}"/>
                              </a:ext>
                            </a:extLst>
                          </pic:cNvPr>
                          <pic:cNvPicPr>
                            <a:picLocks noChangeAspect="1"/>
                          </pic:cNvPicPr>
                        </pic:nvPicPr>
                        <pic:blipFill>
                          <a:blip r:embed="rId12"/>
                          <a:srcRect l="33628"/>
                          <a:stretch>
                            <a:fillRect/>
                          </a:stretch>
                        </pic:blipFill>
                        <pic:spPr>
                          <a:xfrm>
                            <a:off x="0" y="0"/>
                            <a:ext cx="675626" cy="884148"/>
                          </a:xfrm>
                          <a:prstGeom prst="rect">
                            <a:avLst/>
                          </a:prstGeom>
                        </pic:spPr>
                      </pic:pic>
                    </a:graphicData>
                  </a:graphic>
                  <wp14:sizeRelH relativeFrom="margin">
                    <wp14:pctWidth>0</wp14:pctWidth>
                  </wp14:sizeRelH>
                  <wp14:sizeRelV relativeFrom="margin">
                    <wp14:pctHeight>0</wp14:pctHeight>
                  </wp14:sizeRelV>
                </wp:anchor>
              </w:drawing>
            </w:r>
          </w:p>
          <w:p w14:paraId="6CF11F92" w14:textId="77777777" w:rsidR="00E722AB" w:rsidRPr="00E722AB" w:rsidRDefault="00E722AB" w:rsidP="00E722AB">
            <w:pPr>
              <w:rPr>
                <w:rFonts w:ascii="Frutiger LT Com 45 Light" w:hAnsi="Frutiger LT Com 45 Light"/>
              </w:rPr>
            </w:pPr>
            <w:r w:rsidRPr="00E722AB">
              <w:rPr>
                <w:rFonts w:ascii="Frutiger LT Com 45 Light" w:hAnsi="Frutiger LT Com 45 Light"/>
                <w:noProof/>
              </w:rPr>
              <w:drawing>
                <wp:inline distT="0" distB="0" distL="0" distR="0" wp14:anchorId="47B0C02D" wp14:editId="3249CC07">
                  <wp:extent cx="578486" cy="722148"/>
                  <wp:effectExtent l="0" t="0" r="0" b="1905"/>
                  <wp:docPr id="1044692379" name="Grafik 24" descr="Ein Bild, das Zeichnung, Entwurf, Cartoon, Kinderkunst enthält.&#10;&#10;KI-generierte Inhalte können fehlerhaft sein.">
                    <a:extLst xmlns:a="http://schemas.openxmlformats.org/drawingml/2006/main">
                      <a:ext uri="{FF2B5EF4-FFF2-40B4-BE49-F238E27FC236}">
                        <a16:creationId xmlns:a16="http://schemas.microsoft.com/office/drawing/2014/main" id="{5D88F15D-E66D-B9A4-B615-3446673802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692379" name="Grafik 24" descr="Ein Bild, das Zeichnung, Entwurf, Cartoon, Kinderkunst enthält.&#10;&#10;KI-generierte Inhalte können fehlerhaft sein.">
                            <a:extLst>
                              <a:ext uri="{FF2B5EF4-FFF2-40B4-BE49-F238E27FC236}">
                                <a16:creationId xmlns:a16="http://schemas.microsoft.com/office/drawing/2014/main" id="{5D88F15D-E66D-B9A4-B615-34466738026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486" cy="722148"/>
                          </a:xfrm>
                          <a:prstGeom prst="rect">
                            <a:avLst/>
                          </a:prstGeom>
                        </pic:spPr>
                      </pic:pic>
                    </a:graphicData>
                  </a:graphic>
                </wp:inline>
              </w:drawing>
            </w:r>
            <w:r w:rsidRPr="00E722AB">
              <w:rPr>
                <w:rFonts w:ascii="Frutiger LT Com 45 Light" w:hAnsi="Frutiger LT Com 45 Light"/>
                <w:noProof/>
              </w:rPr>
              <w:t xml:space="preserve"> </w:t>
            </w:r>
            <w:r w:rsidRPr="00E722AB">
              <w:rPr>
                <w:rFonts w:ascii="Frutiger LT Com 45 Light" w:hAnsi="Frutiger LT Com 45 Light"/>
                <w:noProof/>
              </w:rPr>
              <w:drawing>
                <wp:inline distT="0" distB="0" distL="0" distR="0" wp14:anchorId="5F68F0B5" wp14:editId="0DEC7BC6">
                  <wp:extent cx="972868" cy="526416"/>
                  <wp:effectExtent l="0" t="0" r="0" b="6985"/>
                  <wp:docPr id="65309098" name="Grafik 3" descr="Ein Bild, das Cartoon, Zeichnung, Säugetier, Clipart enthält.&#10;&#10;KI-generierte Inhalte können fehlerhaft sein.">
                    <a:extLst xmlns:a="http://schemas.openxmlformats.org/drawingml/2006/main">
                      <a:ext uri="{FF2B5EF4-FFF2-40B4-BE49-F238E27FC236}">
                        <a16:creationId xmlns:a16="http://schemas.microsoft.com/office/drawing/2014/main" id="{2F20B55E-C3F6-32A8-1124-94C0E46E0E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09098" name="Grafik 3" descr="Ein Bild, das Cartoon, Zeichnung, Säugetier, Clipart enthält.&#10;&#10;KI-generierte Inhalte können fehlerhaft sein.">
                            <a:extLst>
                              <a:ext uri="{FF2B5EF4-FFF2-40B4-BE49-F238E27FC236}">
                                <a16:creationId xmlns:a16="http://schemas.microsoft.com/office/drawing/2014/main" id="{2F20B55E-C3F6-32A8-1124-94C0E46E0ED1}"/>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78383" cy="529400"/>
                          </a:xfrm>
                          <a:prstGeom prst="rect">
                            <a:avLst/>
                          </a:prstGeom>
                        </pic:spPr>
                      </pic:pic>
                    </a:graphicData>
                  </a:graphic>
                </wp:inline>
              </w:drawing>
            </w:r>
          </w:p>
        </w:tc>
      </w:tr>
      <w:tr w:rsidR="00E722AB" w:rsidRPr="00E722AB" w14:paraId="445D60DF" w14:textId="77777777" w:rsidTr="00E722AB">
        <w:tc>
          <w:tcPr>
            <w:tcW w:w="6391" w:type="dxa"/>
          </w:tcPr>
          <w:p w14:paraId="4FF22C00" w14:textId="77777777" w:rsidR="00E722AB" w:rsidRPr="00E722AB" w:rsidRDefault="00E722AB" w:rsidP="00E722AB">
            <w:pPr>
              <w:tabs>
                <w:tab w:val="left" w:pos="357"/>
              </w:tabs>
              <w:ind w:left="357" w:hanging="357"/>
              <w:rPr>
                <w:rFonts w:cs="Arial"/>
              </w:rPr>
            </w:pPr>
            <w:r w:rsidRPr="00E722AB">
              <w:rPr>
                <w:rFonts w:cs="Arial"/>
              </w:rPr>
              <w:lastRenderedPageBreak/>
              <w:t>E:</w:t>
            </w:r>
            <w:r w:rsidRPr="00E722AB">
              <w:rPr>
                <w:rFonts w:cs="Arial"/>
              </w:rPr>
              <w:tab/>
              <w:t>Ah, du meinst die Eule im Kirchturm?!</w:t>
            </w:r>
          </w:p>
          <w:p w14:paraId="188ED923" w14:textId="77777777" w:rsidR="00E722AB" w:rsidRPr="00E722AB" w:rsidRDefault="00E722AB" w:rsidP="00E722AB">
            <w:pPr>
              <w:tabs>
                <w:tab w:val="left" w:pos="357"/>
              </w:tabs>
              <w:rPr>
                <w:rFonts w:cs="Arial"/>
              </w:rPr>
            </w:pPr>
          </w:p>
        </w:tc>
        <w:tc>
          <w:tcPr>
            <w:tcW w:w="2676" w:type="dxa"/>
          </w:tcPr>
          <w:p w14:paraId="3B2CE516" w14:textId="77777777" w:rsidR="00E722AB" w:rsidRPr="00E722AB" w:rsidRDefault="00E722AB" w:rsidP="00E722AB">
            <w:pPr>
              <w:tabs>
                <w:tab w:val="left" w:pos="357"/>
              </w:tabs>
              <w:rPr>
                <w:rFonts w:ascii="Frutiger LT Com 45 Light" w:hAnsi="Frutiger LT Com 45 Light"/>
              </w:rPr>
            </w:pPr>
            <w:r w:rsidRPr="00E722AB">
              <w:rPr>
                <w:rFonts w:ascii="Frutiger LT Com 45 Light" w:hAnsi="Frutiger LT Com 45 Light"/>
                <w:noProof/>
              </w:rPr>
              <w:drawing>
                <wp:inline distT="0" distB="0" distL="0" distR="0" wp14:anchorId="59C922AD" wp14:editId="44551141">
                  <wp:extent cx="558476" cy="587760"/>
                  <wp:effectExtent l="0" t="0" r="0" b="3175"/>
                  <wp:docPr id="23" name="Grafik 22" descr="Ein Bild, das Zeichnung, Entwurf, Kinderkunst, Vogel enthält.&#10;&#10;KI-generierte Inhalte können fehlerhaft sein.">
                    <a:extLst xmlns:a="http://schemas.openxmlformats.org/drawingml/2006/main">
                      <a:ext uri="{FF2B5EF4-FFF2-40B4-BE49-F238E27FC236}">
                        <a16:creationId xmlns:a16="http://schemas.microsoft.com/office/drawing/2014/main" id="{E44D6D17-485C-42B3-491B-D62CD39933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2" descr="Ein Bild, das Zeichnung, Entwurf, Kinderkunst, Vogel enthält.&#10;&#10;KI-generierte Inhalte können fehlerhaft sein.">
                            <a:extLst>
                              <a:ext uri="{FF2B5EF4-FFF2-40B4-BE49-F238E27FC236}">
                                <a16:creationId xmlns:a16="http://schemas.microsoft.com/office/drawing/2014/main" id="{E44D6D17-485C-42B3-491B-D62CD39933C7}"/>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9425" cy="599284"/>
                          </a:xfrm>
                          <a:prstGeom prst="rect">
                            <a:avLst/>
                          </a:prstGeom>
                        </pic:spPr>
                      </pic:pic>
                    </a:graphicData>
                  </a:graphic>
                </wp:inline>
              </w:drawing>
            </w:r>
          </w:p>
        </w:tc>
      </w:tr>
      <w:tr w:rsidR="00E722AB" w:rsidRPr="00E722AB" w14:paraId="33C8A10A" w14:textId="77777777" w:rsidTr="00E722AB">
        <w:tc>
          <w:tcPr>
            <w:tcW w:w="6391" w:type="dxa"/>
          </w:tcPr>
          <w:p w14:paraId="4D5A29B8" w14:textId="77777777" w:rsidR="00E722AB" w:rsidRPr="00E722AB" w:rsidRDefault="00E722AB" w:rsidP="00E722AB">
            <w:pPr>
              <w:tabs>
                <w:tab w:val="left" w:pos="357"/>
              </w:tabs>
              <w:ind w:left="357" w:hanging="357"/>
              <w:rPr>
                <w:rFonts w:cs="Arial"/>
              </w:rPr>
            </w:pPr>
            <w:r w:rsidRPr="00E722AB">
              <w:rPr>
                <w:rFonts w:cs="Arial"/>
              </w:rPr>
              <w:t>M:</w:t>
            </w:r>
            <w:r w:rsidRPr="00E722AB">
              <w:rPr>
                <w:rFonts w:cs="Arial"/>
              </w:rPr>
              <w:tab/>
              <w:t xml:space="preserve">Nicht schlecht, aber knapp daneben. Nicht </w:t>
            </w:r>
            <w:proofErr w:type="spellStart"/>
            <w:r w:rsidRPr="00E722AB">
              <w:rPr>
                <w:rFonts w:cs="Arial"/>
              </w:rPr>
              <w:t>uhuu</w:t>
            </w:r>
            <w:proofErr w:type="spellEnd"/>
            <w:r w:rsidRPr="00E722AB">
              <w:rPr>
                <w:rFonts w:cs="Arial"/>
              </w:rPr>
              <w:t xml:space="preserve">, sondern </w:t>
            </w:r>
            <w:proofErr w:type="spellStart"/>
            <w:r w:rsidRPr="00E722AB">
              <w:rPr>
                <w:rFonts w:cs="Arial"/>
              </w:rPr>
              <w:t>huuii</w:t>
            </w:r>
            <w:proofErr w:type="spellEnd"/>
            <w:r w:rsidRPr="00E722AB">
              <w:rPr>
                <w:rFonts w:cs="Arial"/>
              </w:rPr>
              <w:t xml:space="preserve">. </w:t>
            </w:r>
            <w:r w:rsidRPr="00E722AB">
              <w:rPr>
                <w:rFonts w:cs="Arial"/>
              </w:rPr>
              <w:br/>
              <w:t>(Gespenst im Eingang der Burgruine, oberer Bildrand)</w:t>
            </w:r>
          </w:p>
          <w:p w14:paraId="16FF6877" w14:textId="77777777" w:rsidR="00E722AB" w:rsidRPr="00E722AB" w:rsidRDefault="00E722AB" w:rsidP="00E722AB">
            <w:pPr>
              <w:tabs>
                <w:tab w:val="left" w:pos="357"/>
              </w:tabs>
              <w:rPr>
                <w:rFonts w:cs="Arial"/>
              </w:rPr>
            </w:pPr>
          </w:p>
        </w:tc>
        <w:tc>
          <w:tcPr>
            <w:tcW w:w="2676" w:type="dxa"/>
          </w:tcPr>
          <w:p w14:paraId="5F5750EE" w14:textId="77777777" w:rsidR="00E722AB" w:rsidRPr="00E722AB" w:rsidRDefault="00E722AB" w:rsidP="00E722AB">
            <w:pPr>
              <w:tabs>
                <w:tab w:val="left" w:pos="357"/>
              </w:tabs>
              <w:rPr>
                <w:rFonts w:ascii="Frutiger LT Com 45 Light" w:hAnsi="Frutiger LT Com 45 Light"/>
              </w:rPr>
            </w:pPr>
            <w:r w:rsidRPr="00E722AB">
              <w:rPr>
                <w:rFonts w:ascii="Frutiger LT Com 45 Light" w:hAnsi="Frutiger LT Com 45 Light"/>
                <w:noProof/>
              </w:rPr>
              <w:drawing>
                <wp:inline distT="0" distB="0" distL="0" distR="0" wp14:anchorId="14703412" wp14:editId="0E83B88B">
                  <wp:extent cx="695706" cy="838200"/>
                  <wp:effectExtent l="0" t="0" r="9525" b="0"/>
                  <wp:docPr id="11" name="Grafik 10" descr="Ein Bild, das Clipart, Cartoon, Zeichnung, Animierter Cartoon enthält.&#10;&#10;KI-generierte Inhalte können fehlerhaft sein.">
                    <a:extLst xmlns:a="http://schemas.openxmlformats.org/drawingml/2006/main">
                      <a:ext uri="{FF2B5EF4-FFF2-40B4-BE49-F238E27FC236}">
                        <a16:creationId xmlns:a16="http://schemas.microsoft.com/office/drawing/2014/main" id="{117972C8-39BD-4293-FA29-FB75FD1520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descr="Ein Bild, das Clipart, Cartoon, Zeichnung, Animierter Cartoon enthält.&#10;&#10;KI-generierte Inhalte können fehlerhaft sein.">
                            <a:extLst>
                              <a:ext uri="{FF2B5EF4-FFF2-40B4-BE49-F238E27FC236}">
                                <a16:creationId xmlns:a16="http://schemas.microsoft.com/office/drawing/2014/main" id="{117972C8-39BD-4293-FA29-FB75FD152087}"/>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700170" cy="843579"/>
                          </a:xfrm>
                          <a:prstGeom prst="rect">
                            <a:avLst/>
                          </a:prstGeom>
                        </pic:spPr>
                      </pic:pic>
                    </a:graphicData>
                  </a:graphic>
                </wp:inline>
              </w:drawing>
            </w:r>
          </w:p>
        </w:tc>
      </w:tr>
      <w:tr w:rsidR="00E722AB" w:rsidRPr="00E722AB" w14:paraId="0839FA21" w14:textId="77777777" w:rsidTr="00E722AB">
        <w:tc>
          <w:tcPr>
            <w:tcW w:w="6391" w:type="dxa"/>
          </w:tcPr>
          <w:p w14:paraId="750327BE" w14:textId="3992124A" w:rsidR="00E722AB" w:rsidRPr="00E722AB" w:rsidRDefault="00E722AB" w:rsidP="00E722AB">
            <w:pPr>
              <w:tabs>
                <w:tab w:val="left" w:pos="357"/>
              </w:tabs>
              <w:ind w:left="357" w:hanging="357"/>
              <w:rPr>
                <w:rFonts w:cs="Arial"/>
              </w:rPr>
            </w:pPr>
            <w:r w:rsidRPr="00E722AB">
              <w:rPr>
                <w:rFonts w:cs="Arial"/>
              </w:rPr>
              <w:t>E:</w:t>
            </w:r>
            <w:r w:rsidRPr="00E722AB">
              <w:rPr>
                <w:rFonts w:cs="Arial"/>
              </w:rPr>
              <w:tab/>
              <w:t>(</w:t>
            </w:r>
            <w:r w:rsidRPr="00E722AB">
              <w:rPr>
                <w:rFonts w:cs="Arial"/>
                <w:i/>
              </w:rPr>
              <w:t>am besten mit einer Fahrradklingel): Klingeling (</w:t>
            </w:r>
            <w:proofErr w:type="spellStart"/>
            <w:r w:rsidRPr="00E722AB">
              <w:rPr>
                <w:rFonts w:cs="Arial"/>
                <w:i/>
              </w:rPr>
              <w:t>dingdong</w:t>
            </w:r>
            <w:proofErr w:type="spellEnd"/>
            <w:r w:rsidRPr="00E722AB">
              <w:rPr>
                <w:rFonts w:cs="Arial"/>
                <w:i/>
              </w:rPr>
              <w:t>)</w:t>
            </w:r>
            <w:r w:rsidRPr="00E722AB">
              <w:rPr>
                <w:rFonts w:cs="Arial"/>
                <w:i/>
              </w:rPr>
              <w:br/>
            </w:r>
            <w:r w:rsidRPr="00E722AB">
              <w:rPr>
                <w:rFonts w:cs="Arial"/>
              </w:rPr>
              <w:t>(Fahrradfahrerin, unten links)</w:t>
            </w:r>
          </w:p>
        </w:tc>
        <w:tc>
          <w:tcPr>
            <w:tcW w:w="2676" w:type="dxa"/>
          </w:tcPr>
          <w:p w14:paraId="15188B94" w14:textId="77777777" w:rsidR="00E722AB" w:rsidRPr="00E722AB" w:rsidRDefault="00E722AB" w:rsidP="00E722AB">
            <w:pPr>
              <w:tabs>
                <w:tab w:val="left" w:pos="357"/>
              </w:tabs>
              <w:rPr>
                <w:rFonts w:ascii="Frutiger LT Com 45 Light" w:hAnsi="Frutiger LT Com 45 Light"/>
              </w:rPr>
            </w:pPr>
            <w:r w:rsidRPr="00E722AB">
              <w:rPr>
                <w:rFonts w:ascii="Frutiger LT Com 45 Light" w:hAnsi="Frutiger LT Com 45 Light"/>
                <w:noProof/>
              </w:rPr>
              <w:drawing>
                <wp:inline distT="0" distB="0" distL="0" distR="0" wp14:anchorId="67716B2F" wp14:editId="1D64A81D">
                  <wp:extent cx="692150" cy="663510"/>
                  <wp:effectExtent l="0" t="0" r="0" b="3810"/>
                  <wp:docPr id="9" name="Grafik 8" descr="Ein Bild, das Cartoon, Zeichnung, Animierter Cartoon, Darstellung enthält.&#10;&#10;KI-generierte Inhalte können fehlerhaft sein.">
                    <a:extLst xmlns:a="http://schemas.openxmlformats.org/drawingml/2006/main">
                      <a:ext uri="{FF2B5EF4-FFF2-40B4-BE49-F238E27FC236}">
                        <a16:creationId xmlns:a16="http://schemas.microsoft.com/office/drawing/2014/main" id="{72E968A9-C49C-82C8-E436-A6C87AB798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descr="Ein Bild, das Cartoon, Zeichnung, Animierter Cartoon, Darstellung enthält.&#10;&#10;KI-generierte Inhalte können fehlerhaft sein.">
                            <a:extLst>
                              <a:ext uri="{FF2B5EF4-FFF2-40B4-BE49-F238E27FC236}">
                                <a16:creationId xmlns:a16="http://schemas.microsoft.com/office/drawing/2014/main" id="{72E968A9-C49C-82C8-E436-A6C87AB798A5}"/>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703604" cy="674490"/>
                          </a:xfrm>
                          <a:prstGeom prst="rect">
                            <a:avLst/>
                          </a:prstGeom>
                        </pic:spPr>
                      </pic:pic>
                    </a:graphicData>
                  </a:graphic>
                </wp:inline>
              </w:drawing>
            </w:r>
          </w:p>
          <w:p w14:paraId="69AF6170" w14:textId="77777777" w:rsidR="00E722AB" w:rsidRPr="00E722AB" w:rsidRDefault="00E722AB" w:rsidP="00E722AB">
            <w:pPr>
              <w:jc w:val="center"/>
              <w:rPr>
                <w:rFonts w:ascii="Frutiger LT Com 45 Light" w:hAnsi="Frutiger LT Com 45 Light"/>
              </w:rPr>
            </w:pPr>
          </w:p>
        </w:tc>
      </w:tr>
      <w:tr w:rsidR="00E722AB" w:rsidRPr="00E722AB" w14:paraId="2DEDC4E8" w14:textId="77777777" w:rsidTr="00E722AB">
        <w:tc>
          <w:tcPr>
            <w:tcW w:w="6391" w:type="dxa"/>
          </w:tcPr>
          <w:p w14:paraId="333D81CE" w14:textId="77777777" w:rsidR="00E722AB" w:rsidRPr="00E722AB" w:rsidRDefault="00E722AB" w:rsidP="00E722AB">
            <w:pPr>
              <w:tabs>
                <w:tab w:val="left" w:pos="357"/>
              </w:tabs>
              <w:ind w:left="357" w:hanging="357"/>
              <w:rPr>
                <w:rFonts w:cs="Arial"/>
              </w:rPr>
            </w:pPr>
            <w:r w:rsidRPr="00E722AB">
              <w:rPr>
                <w:rFonts w:cs="Arial"/>
              </w:rPr>
              <w:t>M:</w:t>
            </w:r>
            <w:r w:rsidRPr="00E722AB">
              <w:rPr>
                <w:rFonts w:cs="Arial"/>
              </w:rPr>
              <w:tab/>
              <w:t xml:space="preserve">Da fällt mir was ein. </w:t>
            </w:r>
            <w:r w:rsidRPr="00E722AB">
              <w:rPr>
                <w:rFonts w:cs="Arial"/>
                <w:i/>
              </w:rPr>
              <w:t xml:space="preserve">(zieht Trillerpfeife aus der Tasche, versucht zu pfeifen, </w:t>
            </w:r>
            <w:proofErr w:type="gramStart"/>
            <w:r w:rsidRPr="00E722AB">
              <w:rPr>
                <w:rFonts w:cs="Arial"/>
                <w:i/>
              </w:rPr>
              <w:t>klappt</w:t>
            </w:r>
            <w:proofErr w:type="gramEnd"/>
            <w:r w:rsidRPr="00E722AB">
              <w:rPr>
                <w:rFonts w:cs="Arial"/>
                <w:i/>
              </w:rPr>
              <w:t xml:space="preserve"> natürlich nicht, reicht die Pfeife mit Augenzwinkern an E) </w:t>
            </w:r>
            <w:r w:rsidRPr="00E722AB">
              <w:rPr>
                <w:rFonts w:cs="Arial"/>
              </w:rPr>
              <w:t xml:space="preserve"> Kannst du mal?! </w:t>
            </w:r>
            <w:r w:rsidRPr="00E722AB">
              <w:rPr>
                <w:rFonts w:cs="Arial"/>
                <w:i/>
              </w:rPr>
              <w:t>Trillerton.</w:t>
            </w:r>
            <w:r w:rsidRPr="00E722AB">
              <w:rPr>
                <w:rFonts w:cs="Arial"/>
              </w:rPr>
              <w:br/>
              <w:t>(Schiedsrichterin, Fußballstadion)</w:t>
            </w:r>
          </w:p>
          <w:p w14:paraId="59A9900E" w14:textId="77777777" w:rsidR="00E722AB" w:rsidRPr="00E722AB" w:rsidRDefault="00E722AB" w:rsidP="00E722AB">
            <w:pPr>
              <w:tabs>
                <w:tab w:val="left" w:pos="357"/>
              </w:tabs>
              <w:ind w:left="357" w:hanging="357"/>
              <w:rPr>
                <w:rFonts w:cs="Arial"/>
              </w:rPr>
            </w:pPr>
            <w:r w:rsidRPr="00E722AB">
              <w:rPr>
                <w:rFonts w:cs="Arial"/>
              </w:rPr>
              <w:t>M:</w:t>
            </w:r>
            <w:r w:rsidRPr="00E722AB">
              <w:rPr>
                <w:rFonts w:cs="Arial"/>
              </w:rPr>
              <w:tab/>
              <w:t>Fußball ist auch dabei (ggf. eine Bemerkung zur Fußball WM). Ich hätte auch jubeln können.</w:t>
            </w:r>
            <w:r w:rsidRPr="00E722AB">
              <w:rPr>
                <w:rFonts w:cs="Arial"/>
              </w:rPr>
              <w:br/>
            </w:r>
            <w:r w:rsidRPr="00E722AB">
              <w:rPr>
                <w:rFonts w:cs="Arial"/>
                <w:i/>
              </w:rPr>
              <w:t xml:space="preserve">An die Kinder gewandt: </w:t>
            </w:r>
            <w:r w:rsidRPr="00E722AB">
              <w:rPr>
                <w:rFonts w:cs="Arial"/>
              </w:rPr>
              <w:t xml:space="preserve"> Könnt ihr mir beim Jubeln helfen: Wie klingt es, wenn ihr jubelt?</w:t>
            </w:r>
            <w:r w:rsidRPr="00E722AB">
              <w:rPr>
                <w:rFonts w:cs="Arial"/>
              </w:rPr>
              <w:br/>
            </w:r>
            <w:r w:rsidRPr="00E722AB">
              <w:rPr>
                <w:rFonts w:cs="Arial"/>
                <w:i/>
              </w:rPr>
              <w:t>Möglich ist an dieser Stelle auch eine ‚Ganzkörperbewegungs-Jubelpose‘</w:t>
            </w:r>
          </w:p>
        </w:tc>
        <w:tc>
          <w:tcPr>
            <w:tcW w:w="2676" w:type="dxa"/>
          </w:tcPr>
          <w:p w14:paraId="59084938" w14:textId="77777777" w:rsidR="00E722AB" w:rsidRPr="00E722AB" w:rsidRDefault="00E722AB" w:rsidP="00E722AB">
            <w:pPr>
              <w:tabs>
                <w:tab w:val="left" w:pos="357"/>
              </w:tabs>
              <w:rPr>
                <w:rFonts w:ascii="Frutiger LT Com 45 Light" w:hAnsi="Frutiger LT Com 45 Light"/>
              </w:rPr>
            </w:pPr>
            <w:r w:rsidRPr="00E722AB">
              <w:rPr>
                <w:rFonts w:ascii="Frutiger LT Com 45 Light" w:hAnsi="Frutiger LT Com 45 Light"/>
                <w:noProof/>
              </w:rPr>
              <w:drawing>
                <wp:inline distT="0" distB="0" distL="0" distR="0" wp14:anchorId="307880B9" wp14:editId="19EEF680">
                  <wp:extent cx="1553048" cy="906862"/>
                  <wp:effectExtent l="0" t="0" r="9525" b="7620"/>
                  <wp:docPr id="33" name="Grafik 32">
                    <a:extLst xmlns:a="http://schemas.openxmlformats.org/drawingml/2006/main">
                      <a:ext uri="{FF2B5EF4-FFF2-40B4-BE49-F238E27FC236}">
                        <a16:creationId xmlns:a16="http://schemas.microsoft.com/office/drawing/2014/main" id="{69540499-D1F6-E559-980A-1D81FD6DB5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2">
                            <a:extLst>
                              <a:ext uri="{FF2B5EF4-FFF2-40B4-BE49-F238E27FC236}">
                                <a16:creationId xmlns:a16="http://schemas.microsoft.com/office/drawing/2014/main" id="{69540499-D1F6-E559-980A-1D81FD6DB5C2}"/>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53048" cy="906862"/>
                          </a:xfrm>
                          <a:prstGeom prst="rect">
                            <a:avLst/>
                          </a:prstGeom>
                        </pic:spPr>
                      </pic:pic>
                    </a:graphicData>
                  </a:graphic>
                </wp:inline>
              </w:drawing>
            </w:r>
          </w:p>
        </w:tc>
      </w:tr>
      <w:tr w:rsidR="00E722AB" w:rsidRPr="00E722AB" w14:paraId="17F22E5E" w14:textId="77777777" w:rsidTr="00E722AB">
        <w:tc>
          <w:tcPr>
            <w:tcW w:w="6391" w:type="dxa"/>
          </w:tcPr>
          <w:p w14:paraId="15A7D0C6" w14:textId="77777777" w:rsidR="00E722AB" w:rsidRPr="00E722AB" w:rsidRDefault="00E722AB" w:rsidP="00E722AB">
            <w:pPr>
              <w:tabs>
                <w:tab w:val="left" w:pos="357"/>
              </w:tabs>
              <w:ind w:left="357" w:hanging="357"/>
              <w:rPr>
                <w:rFonts w:cs="Arial"/>
              </w:rPr>
            </w:pPr>
            <w:r w:rsidRPr="00E722AB">
              <w:rPr>
                <w:rFonts w:cs="Arial"/>
              </w:rPr>
              <w:t>E:</w:t>
            </w:r>
            <w:r w:rsidRPr="00E722AB">
              <w:rPr>
                <w:rFonts w:cs="Arial"/>
              </w:rPr>
              <w:tab/>
              <w:t xml:space="preserve">Das nächste ist nicht so leicht. </w:t>
            </w:r>
            <w:r w:rsidRPr="00E722AB">
              <w:rPr>
                <w:rFonts w:cs="Arial"/>
                <w:i/>
              </w:rPr>
              <w:t>E lässt ein ängstlich-unsicheres ‚Oh, oh!‘ erklingen</w:t>
            </w:r>
            <w:r w:rsidRPr="00E722AB">
              <w:rPr>
                <w:rFonts w:cs="Arial"/>
              </w:rPr>
              <w:br/>
              <w:t>(Person im dunklen Wald in der linken oberen Ecke)</w:t>
            </w:r>
          </w:p>
          <w:p w14:paraId="62010342" w14:textId="77777777" w:rsidR="00E722AB" w:rsidRPr="00E722AB" w:rsidRDefault="00E722AB" w:rsidP="00E722AB">
            <w:pPr>
              <w:tabs>
                <w:tab w:val="left" w:pos="357"/>
              </w:tabs>
              <w:ind w:left="357" w:hanging="357"/>
              <w:rPr>
                <w:rFonts w:cs="Arial"/>
              </w:rPr>
            </w:pPr>
            <w:r w:rsidRPr="00E722AB">
              <w:rPr>
                <w:rFonts w:cs="Arial"/>
              </w:rPr>
              <w:t>M:</w:t>
            </w:r>
            <w:r w:rsidRPr="00E722AB">
              <w:rPr>
                <w:rFonts w:cs="Arial"/>
              </w:rPr>
              <w:tab/>
              <w:t>unterstützt ggf. bei der Suche, in dem M. den Klang wiederholt und ‚laut überlegt‘, wie das klingt und wer das auf dem Bild so seufzen könnte.</w:t>
            </w:r>
          </w:p>
          <w:p w14:paraId="5BE6F82E" w14:textId="77777777" w:rsidR="00E722AB" w:rsidRPr="00E722AB" w:rsidRDefault="00E722AB" w:rsidP="00E722AB">
            <w:pPr>
              <w:tabs>
                <w:tab w:val="left" w:pos="357"/>
              </w:tabs>
              <w:ind w:left="357" w:hanging="357"/>
              <w:rPr>
                <w:rFonts w:cs="Arial"/>
              </w:rPr>
            </w:pPr>
          </w:p>
        </w:tc>
        <w:tc>
          <w:tcPr>
            <w:tcW w:w="2676" w:type="dxa"/>
          </w:tcPr>
          <w:p w14:paraId="46CBEA8E" w14:textId="77777777" w:rsidR="00E722AB" w:rsidRPr="00E722AB" w:rsidRDefault="00E722AB" w:rsidP="00E722AB">
            <w:pPr>
              <w:tabs>
                <w:tab w:val="left" w:pos="357"/>
              </w:tabs>
              <w:rPr>
                <w:rFonts w:ascii="Frutiger LT Com 45 Light" w:hAnsi="Frutiger LT Com 45 Light"/>
              </w:rPr>
            </w:pPr>
            <w:r w:rsidRPr="00E722AB">
              <w:rPr>
                <w:rFonts w:ascii="Frutiger LT Com 45 Light" w:hAnsi="Frutiger LT Com 45 Light"/>
                <w:noProof/>
              </w:rPr>
              <w:drawing>
                <wp:inline distT="0" distB="0" distL="0" distR="0" wp14:anchorId="7F73564D" wp14:editId="5C23AB56">
                  <wp:extent cx="841706" cy="1205404"/>
                  <wp:effectExtent l="0" t="0" r="0" b="0"/>
                  <wp:docPr id="881732188" name="Grafik 2" descr="Ein Bild, das Zeichnung, Cartoon, Entwurf, Darstellung enthält.&#10;&#10;KI-generierte Inhalte können fehlerhaft sein.">
                    <a:extLst xmlns:a="http://schemas.openxmlformats.org/drawingml/2006/main">
                      <a:ext uri="{FF2B5EF4-FFF2-40B4-BE49-F238E27FC236}">
                        <a16:creationId xmlns:a16="http://schemas.microsoft.com/office/drawing/2014/main" id="{108ED55D-CB35-60E6-32C0-8C2F8722B9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32188" name="Grafik 2" descr="Ein Bild, das Zeichnung, Cartoon, Entwurf, Darstellung enthält.&#10;&#10;KI-generierte Inhalte können fehlerhaft sein.">
                            <a:extLst>
                              <a:ext uri="{FF2B5EF4-FFF2-40B4-BE49-F238E27FC236}">
                                <a16:creationId xmlns:a16="http://schemas.microsoft.com/office/drawing/2014/main" id="{108ED55D-CB35-60E6-32C0-8C2F8722B980}"/>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841706" cy="1205404"/>
                          </a:xfrm>
                          <a:prstGeom prst="rect">
                            <a:avLst/>
                          </a:prstGeom>
                        </pic:spPr>
                      </pic:pic>
                    </a:graphicData>
                  </a:graphic>
                </wp:inline>
              </w:drawing>
            </w:r>
          </w:p>
        </w:tc>
      </w:tr>
      <w:tr w:rsidR="00E722AB" w:rsidRPr="00E722AB" w14:paraId="34171276" w14:textId="77777777" w:rsidTr="00E722AB">
        <w:tc>
          <w:tcPr>
            <w:tcW w:w="6391" w:type="dxa"/>
          </w:tcPr>
          <w:p w14:paraId="40E98B63" w14:textId="77777777" w:rsidR="00E722AB" w:rsidRPr="00E722AB" w:rsidRDefault="00E722AB" w:rsidP="00E722AB">
            <w:pPr>
              <w:tabs>
                <w:tab w:val="left" w:pos="357"/>
              </w:tabs>
              <w:ind w:left="357" w:hanging="357"/>
              <w:rPr>
                <w:rFonts w:cs="Arial"/>
                <w:i/>
              </w:rPr>
            </w:pPr>
            <w:r w:rsidRPr="00E722AB">
              <w:rPr>
                <w:rFonts w:cs="Arial"/>
              </w:rPr>
              <w:t>M:</w:t>
            </w:r>
            <w:r w:rsidRPr="00E722AB">
              <w:rPr>
                <w:rFonts w:cs="Arial"/>
                <w:i/>
              </w:rPr>
              <w:t xml:space="preserve"> </w:t>
            </w:r>
            <w:r w:rsidRPr="00E722AB">
              <w:rPr>
                <w:rFonts w:cs="Arial"/>
              </w:rPr>
              <w:t xml:space="preserve">Etwas Schweres habe ich auch: </w:t>
            </w:r>
            <w:r w:rsidRPr="00E722AB">
              <w:rPr>
                <w:rFonts w:cs="Arial"/>
                <w:i/>
              </w:rPr>
              <w:t xml:space="preserve">M ist einfach nur ruhig. </w:t>
            </w:r>
          </w:p>
          <w:p w14:paraId="5A953A7E" w14:textId="77777777" w:rsidR="00E722AB" w:rsidRPr="00E722AB" w:rsidRDefault="00E722AB" w:rsidP="00E722AB">
            <w:pPr>
              <w:tabs>
                <w:tab w:val="left" w:pos="357"/>
              </w:tabs>
              <w:ind w:left="357" w:hanging="357"/>
              <w:rPr>
                <w:rFonts w:cs="Arial"/>
              </w:rPr>
            </w:pPr>
            <w:r w:rsidRPr="00E722AB">
              <w:rPr>
                <w:rFonts w:cs="Arial"/>
              </w:rPr>
              <w:t>E:</w:t>
            </w:r>
            <w:r w:rsidRPr="00E722AB">
              <w:rPr>
                <w:rFonts w:cs="Arial"/>
                <w:i/>
              </w:rPr>
              <w:tab/>
            </w:r>
            <w:r w:rsidRPr="00E722AB">
              <w:rPr>
                <w:rFonts w:cs="Arial"/>
              </w:rPr>
              <w:t>Ich höre gar nichts.</w:t>
            </w:r>
          </w:p>
          <w:p w14:paraId="29F1D256" w14:textId="77777777" w:rsidR="00E722AB" w:rsidRPr="00E722AB" w:rsidRDefault="00E722AB" w:rsidP="00E722AB">
            <w:pPr>
              <w:tabs>
                <w:tab w:val="left" w:pos="357"/>
              </w:tabs>
              <w:ind w:left="357" w:hanging="357"/>
              <w:rPr>
                <w:rFonts w:cs="Arial"/>
              </w:rPr>
            </w:pPr>
            <w:r w:rsidRPr="00E722AB">
              <w:rPr>
                <w:rFonts w:cs="Arial"/>
              </w:rPr>
              <w:t>M:</w:t>
            </w:r>
            <w:r w:rsidRPr="00E722AB">
              <w:rPr>
                <w:rFonts w:cs="Arial"/>
              </w:rPr>
              <w:tab/>
              <w:t>Genau. Das ist der Clou. Es ist ganz leise. Eigentlich ist es gar nicht zu hören.</w:t>
            </w:r>
          </w:p>
          <w:p w14:paraId="3D1EE98F" w14:textId="77777777" w:rsidR="00E722AB" w:rsidRPr="00E722AB" w:rsidRDefault="00E722AB" w:rsidP="00E722AB">
            <w:pPr>
              <w:tabs>
                <w:tab w:val="left" w:pos="357"/>
              </w:tabs>
              <w:ind w:left="357" w:hanging="357"/>
              <w:rPr>
                <w:rFonts w:cs="Arial"/>
                <w:i/>
              </w:rPr>
            </w:pPr>
            <w:r w:rsidRPr="00E722AB">
              <w:rPr>
                <w:rFonts w:cs="Arial"/>
              </w:rPr>
              <w:t>E:</w:t>
            </w:r>
            <w:r w:rsidRPr="00E722AB">
              <w:rPr>
                <w:rFonts w:cs="Arial"/>
              </w:rPr>
              <w:tab/>
            </w:r>
            <w:r w:rsidRPr="00E722AB">
              <w:rPr>
                <w:rFonts w:cs="Arial"/>
                <w:i/>
              </w:rPr>
              <w:t>lässt sich von Teilnehmenden Tipps geben …</w:t>
            </w:r>
          </w:p>
          <w:p w14:paraId="65F2F541" w14:textId="77777777" w:rsidR="00E722AB" w:rsidRPr="00E722AB" w:rsidRDefault="00E722AB" w:rsidP="00E722AB">
            <w:pPr>
              <w:tabs>
                <w:tab w:val="left" w:pos="357"/>
              </w:tabs>
              <w:ind w:left="357" w:hanging="357"/>
              <w:rPr>
                <w:rFonts w:cs="Arial"/>
              </w:rPr>
            </w:pPr>
            <w:r w:rsidRPr="00E722AB">
              <w:rPr>
                <w:rFonts w:cs="Arial"/>
              </w:rPr>
              <w:t>M:</w:t>
            </w:r>
            <w:r w:rsidRPr="00E722AB">
              <w:rPr>
                <w:rFonts w:cs="Arial"/>
                <w:i/>
              </w:rPr>
              <w:tab/>
            </w:r>
            <w:r w:rsidRPr="00E722AB">
              <w:rPr>
                <w:rFonts w:cs="Arial"/>
              </w:rPr>
              <w:t xml:space="preserve">Guck mal, rechts oben: </w:t>
            </w:r>
            <w:r w:rsidRPr="00E722AB">
              <w:rPr>
                <w:rFonts w:cs="Arial"/>
                <w:i/>
              </w:rPr>
              <w:t>roter Luftballon</w:t>
            </w:r>
            <w:r w:rsidRPr="00E722AB">
              <w:rPr>
                <w:rFonts w:cs="Arial"/>
                <w:i/>
              </w:rPr>
              <w:br/>
            </w:r>
            <w:r w:rsidRPr="00E722AB">
              <w:rPr>
                <w:rFonts w:cs="Arial"/>
              </w:rPr>
              <w:t xml:space="preserve">Und links ob: </w:t>
            </w:r>
            <w:r w:rsidRPr="00E722AB">
              <w:rPr>
                <w:rFonts w:cs="Arial"/>
                <w:i/>
              </w:rPr>
              <w:t>Heißluftballon</w:t>
            </w:r>
          </w:p>
          <w:p w14:paraId="34B7A471" w14:textId="77777777" w:rsidR="00E722AB" w:rsidRPr="00E722AB" w:rsidRDefault="00E722AB" w:rsidP="00E722AB">
            <w:pPr>
              <w:tabs>
                <w:tab w:val="left" w:pos="357"/>
              </w:tabs>
              <w:rPr>
                <w:rFonts w:cs="Arial"/>
              </w:rPr>
            </w:pPr>
          </w:p>
        </w:tc>
        <w:tc>
          <w:tcPr>
            <w:tcW w:w="2676" w:type="dxa"/>
          </w:tcPr>
          <w:p w14:paraId="042C5720" w14:textId="77777777" w:rsidR="00E722AB" w:rsidRPr="00E722AB" w:rsidRDefault="00E722AB" w:rsidP="00E722AB">
            <w:pPr>
              <w:tabs>
                <w:tab w:val="left" w:pos="357"/>
              </w:tabs>
              <w:rPr>
                <w:rFonts w:ascii="Frutiger LT Com 45 Light" w:hAnsi="Frutiger LT Com 45 Light"/>
              </w:rPr>
            </w:pPr>
            <w:r w:rsidRPr="00E722AB">
              <w:rPr>
                <w:rFonts w:ascii="Frutiger LT Com 45 Light" w:hAnsi="Frutiger LT Com 45 Light"/>
                <w:noProof/>
              </w:rPr>
              <w:drawing>
                <wp:anchor distT="0" distB="0" distL="114300" distR="114300" simplePos="0" relativeHeight="251672576" behindDoc="0" locked="0" layoutInCell="1" allowOverlap="1" wp14:anchorId="790A9D94" wp14:editId="5F70E1C6">
                  <wp:simplePos x="0" y="0"/>
                  <wp:positionH relativeFrom="column">
                    <wp:posOffset>894080</wp:posOffset>
                  </wp:positionH>
                  <wp:positionV relativeFrom="paragraph">
                    <wp:posOffset>756285</wp:posOffset>
                  </wp:positionV>
                  <wp:extent cx="677848" cy="1005840"/>
                  <wp:effectExtent l="0" t="0" r="8255" b="3810"/>
                  <wp:wrapNone/>
                  <wp:docPr id="1383102949" name="Grafik 1" descr="Ein Bild, das Heißluftballon, Luftballon, Ballon, Luftspo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102949" name="Grafik 1" descr="Ein Bild, das Heißluftballon, Luftballon, Ballon, Luftsport enthält.&#10;&#10;KI-generierte Inhalte können fehlerhaft sein."/>
                          <pic:cNvPicPr/>
                        </pic:nvPicPr>
                        <pic:blipFill>
                          <a:blip r:embed="rId14"/>
                          <a:stretch>
                            <a:fillRect/>
                          </a:stretch>
                        </pic:blipFill>
                        <pic:spPr>
                          <a:xfrm>
                            <a:off x="0" y="0"/>
                            <a:ext cx="677848" cy="1005840"/>
                          </a:xfrm>
                          <a:prstGeom prst="rect">
                            <a:avLst/>
                          </a:prstGeom>
                        </pic:spPr>
                      </pic:pic>
                    </a:graphicData>
                  </a:graphic>
                  <wp14:sizeRelH relativeFrom="margin">
                    <wp14:pctWidth>0</wp14:pctWidth>
                  </wp14:sizeRelH>
                  <wp14:sizeRelV relativeFrom="margin">
                    <wp14:pctHeight>0</wp14:pctHeight>
                  </wp14:sizeRelV>
                </wp:anchor>
              </w:drawing>
            </w:r>
            <w:r w:rsidRPr="00E722AB">
              <w:rPr>
                <w:rFonts w:ascii="Frutiger LT Com 45 Light" w:hAnsi="Frutiger LT Com 45 Light"/>
                <w:noProof/>
              </w:rPr>
              <w:drawing>
                <wp:inline distT="0" distB="0" distL="0" distR="0" wp14:anchorId="2FA3D3E9" wp14:editId="0892597A">
                  <wp:extent cx="807592" cy="965836"/>
                  <wp:effectExtent l="0" t="0" r="0" b="5715"/>
                  <wp:docPr id="926799638" name="Grafik 2" descr="Ein Bild, das Cartoon, Zeichnung, Clipart, Darstellung enthält.&#10;&#10;KI-generierte Inhalte können fehlerhaft sein.">
                    <a:extLst xmlns:a="http://schemas.openxmlformats.org/drawingml/2006/main">
                      <a:ext uri="{FF2B5EF4-FFF2-40B4-BE49-F238E27FC236}">
                        <a16:creationId xmlns:a16="http://schemas.microsoft.com/office/drawing/2014/main" id="{B4B769B0-8573-94B5-8125-53EEA82010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99638" name="Grafik 2" descr="Ein Bild, das Cartoon, Zeichnung, Clipart, Darstellung enthält.&#10;&#10;KI-generierte Inhalte können fehlerhaft sein.">
                            <a:extLst>
                              <a:ext uri="{FF2B5EF4-FFF2-40B4-BE49-F238E27FC236}">
                                <a16:creationId xmlns:a16="http://schemas.microsoft.com/office/drawing/2014/main" id="{B4B769B0-8573-94B5-8125-53EEA820109C}"/>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807592" cy="965836"/>
                          </a:xfrm>
                          <a:prstGeom prst="rect">
                            <a:avLst/>
                          </a:prstGeom>
                        </pic:spPr>
                      </pic:pic>
                    </a:graphicData>
                  </a:graphic>
                </wp:inline>
              </w:drawing>
            </w:r>
          </w:p>
        </w:tc>
      </w:tr>
      <w:tr w:rsidR="00E722AB" w:rsidRPr="00E722AB" w14:paraId="0EDE2429" w14:textId="77777777" w:rsidTr="00E722AB">
        <w:tc>
          <w:tcPr>
            <w:tcW w:w="6391" w:type="dxa"/>
          </w:tcPr>
          <w:p w14:paraId="742BF64E" w14:textId="77777777" w:rsidR="00E722AB" w:rsidRPr="00E722AB" w:rsidRDefault="00E722AB" w:rsidP="00E722AB">
            <w:pPr>
              <w:tabs>
                <w:tab w:val="left" w:pos="357"/>
              </w:tabs>
              <w:ind w:left="357" w:hanging="357"/>
              <w:rPr>
                <w:rFonts w:cs="Arial"/>
              </w:rPr>
            </w:pPr>
            <w:r w:rsidRPr="00E722AB">
              <w:rPr>
                <w:rFonts w:cs="Arial"/>
              </w:rPr>
              <w:t>E:</w:t>
            </w:r>
            <w:r w:rsidRPr="00E722AB">
              <w:rPr>
                <w:rFonts w:cs="Arial"/>
              </w:rPr>
              <w:tab/>
              <w:t xml:space="preserve">Wo findet sich das: </w:t>
            </w:r>
            <w:r w:rsidRPr="00E722AB">
              <w:rPr>
                <w:rFonts w:cs="Arial"/>
                <w:i/>
              </w:rPr>
              <w:t>stimmt an: ‚Viel Glück und viel Segen auf all deinen Wegen‘</w:t>
            </w:r>
            <w:r w:rsidRPr="00E722AB">
              <w:rPr>
                <w:rFonts w:cs="Arial"/>
                <w:i/>
              </w:rPr>
              <w:br/>
            </w:r>
            <w:r w:rsidRPr="00E722AB">
              <w:rPr>
                <w:rFonts w:cs="Arial"/>
              </w:rPr>
              <w:t>(Haus in der Mitte, Feier mit Kuchen und Kerzen)</w:t>
            </w:r>
          </w:p>
          <w:p w14:paraId="55950C70" w14:textId="77777777" w:rsidR="00E722AB" w:rsidRPr="00E722AB" w:rsidRDefault="00E722AB" w:rsidP="00E722AB">
            <w:pPr>
              <w:tabs>
                <w:tab w:val="left" w:pos="357"/>
              </w:tabs>
              <w:rPr>
                <w:rFonts w:cs="Arial"/>
              </w:rPr>
            </w:pPr>
          </w:p>
        </w:tc>
        <w:tc>
          <w:tcPr>
            <w:tcW w:w="2676" w:type="dxa"/>
          </w:tcPr>
          <w:p w14:paraId="520B1980" w14:textId="77777777" w:rsidR="00E722AB" w:rsidRPr="00E722AB" w:rsidRDefault="00E722AB" w:rsidP="00E722AB">
            <w:pPr>
              <w:tabs>
                <w:tab w:val="left" w:pos="357"/>
              </w:tabs>
              <w:rPr>
                <w:rFonts w:ascii="Frutiger LT Com 45 Light" w:hAnsi="Frutiger LT Com 45 Light"/>
              </w:rPr>
            </w:pPr>
            <w:r w:rsidRPr="00E722AB">
              <w:rPr>
                <w:rFonts w:ascii="Frutiger LT Com 45 Light" w:hAnsi="Frutiger LT Com 45 Light"/>
                <w:noProof/>
              </w:rPr>
              <w:drawing>
                <wp:inline distT="0" distB="0" distL="0" distR="0" wp14:anchorId="59A5E978" wp14:editId="72D6B3CF">
                  <wp:extent cx="1507284" cy="755136"/>
                  <wp:effectExtent l="0" t="0" r="0" b="6985"/>
                  <wp:docPr id="15" name="Grafik 14" descr="Ein Bild, das Cartoon, Zeichnung, Darstellung, Gebäude enthält.&#10;&#10;KI-generierte Inhalte können fehlerhaft sein.">
                    <a:extLst xmlns:a="http://schemas.openxmlformats.org/drawingml/2006/main">
                      <a:ext uri="{FF2B5EF4-FFF2-40B4-BE49-F238E27FC236}">
                        <a16:creationId xmlns:a16="http://schemas.microsoft.com/office/drawing/2014/main" id="{CDA57DEA-F5DC-FC6D-A6C4-39A0AF503E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descr="Ein Bild, das Cartoon, Zeichnung, Darstellung, Gebäude enthält.&#10;&#10;KI-generierte Inhalte können fehlerhaft sein.">
                            <a:extLst>
                              <a:ext uri="{FF2B5EF4-FFF2-40B4-BE49-F238E27FC236}">
                                <a16:creationId xmlns:a16="http://schemas.microsoft.com/office/drawing/2014/main" id="{CDA57DEA-F5DC-FC6D-A6C4-39A0AF503E9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11858" cy="757428"/>
                          </a:xfrm>
                          <a:prstGeom prst="rect">
                            <a:avLst/>
                          </a:prstGeom>
                        </pic:spPr>
                      </pic:pic>
                    </a:graphicData>
                  </a:graphic>
                </wp:inline>
              </w:drawing>
            </w:r>
          </w:p>
        </w:tc>
      </w:tr>
      <w:tr w:rsidR="00E722AB" w:rsidRPr="00E722AB" w14:paraId="7B04D24D" w14:textId="77777777" w:rsidTr="00E722AB">
        <w:tc>
          <w:tcPr>
            <w:tcW w:w="6391" w:type="dxa"/>
          </w:tcPr>
          <w:p w14:paraId="7B1DF881" w14:textId="77777777" w:rsidR="00E722AB" w:rsidRPr="00E722AB" w:rsidRDefault="00E722AB" w:rsidP="00E722AB">
            <w:pPr>
              <w:tabs>
                <w:tab w:val="left" w:pos="357"/>
              </w:tabs>
              <w:ind w:left="357" w:hanging="357"/>
              <w:rPr>
                <w:rFonts w:cs="Arial"/>
              </w:rPr>
            </w:pPr>
            <w:r w:rsidRPr="00E722AB">
              <w:rPr>
                <w:rFonts w:cs="Arial"/>
              </w:rPr>
              <w:lastRenderedPageBreak/>
              <w:t>M:</w:t>
            </w:r>
            <w:r w:rsidRPr="00E722AB">
              <w:rPr>
                <w:rFonts w:cs="Arial"/>
              </w:rPr>
              <w:tab/>
            </w:r>
            <w:r w:rsidRPr="00E722AB">
              <w:rPr>
                <w:rFonts w:cs="Arial"/>
                <w:i/>
              </w:rPr>
              <w:t>versucht, den Rhythmus von ‚</w:t>
            </w:r>
            <w:proofErr w:type="spellStart"/>
            <w:r w:rsidRPr="00E722AB">
              <w:rPr>
                <w:rFonts w:cs="Arial"/>
                <w:i/>
              </w:rPr>
              <w:t>We</w:t>
            </w:r>
            <w:proofErr w:type="spellEnd"/>
            <w:r w:rsidRPr="00E722AB">
              <w:rPr>
                <w:rFonts w:cs="Arial"/>
                <w:i/>
              </w:rPr>
              <w:t xml:space="preserve"> Will Rock </w:t>
            </w:r>
            <w:proofErr w:type="spellStart"/>
            <w:r w:rsidRPr="00E722AB">
              <w:rPr>
                <w:rFonts w:cs="Arial"/>
                <w:i/>
              </w:rPr>
              <w:t>You</w:t>
            </w:r>
            <w:proofErr w:type="spellEnd"/>
            <w:r w:rsidRPr="00E722AB">
              <w:rPr>
                <w:rFonts w:cs="Arial"/>
                <w:i/>
              </w:rPr>
              <w:t>“ zu klatschen, braucht dafür Hilfe von E, flüstert E etwas ins Ohr, E macht den Rhythmus und M beginnt zu singen</w:t>
            </w:r>
            <w:r w:rsidRPr="00E722AB">
              <w:rPr>
                <w:rFonts w:cs="Arial"/>
              </w:rPr>
              <w:br/>
              <w:t>(Haus rechts, im Dachgeschoss)</w:t>
            </w:r>
          </w:p>
          <w:p w14:paraId="47D3753C" w14:textId="77777777" w:rsidR="00E722AB" w:rsidRPr="00E722AB" w:rsidRDefault="00E722AB" w:rsidP="00E722AB">
            <w:pPr>
              <w:tabs>
                <w:tab w:val="left" w:pos="357"/>
              </w:tabs>
              <w:rPr>
                <w:rFonts w:cs="Arial"/>
              </w:rPr>
            </w:pPr>
          </w:p>
        </w:tc>
        <w:tc>
          <w:tcPr>
            <w:tcW w:w="2676" w:type="dxa"/>
          </w:tcPr>
          <w:p w14:paraId="164548C1" w14:textId="77777777" w:rsidR="00E722AB" w:rsidRPr="00E722AB" w:rsidRDefault="00E722AB" w:rsidP="00E722AB">
            <w:pPr>
              <w:tabs>
                <w:tab w:val="left" w:pos="357"/>
              </w:tabs>
              <w:rPr>
                <w:rFonts w:ascii="Frutiger LT Com 45 Light" w:hAnsi="Frutiger LT Com 45 Light"/>
              </w:rPr>
            </w:pPr>
            <w:r w:rsidRPr="00E722AB">
              <w:rPr>
                <w:rFonts w:ascii="Frutiger LT Com 45 Light" w:hAnsi="Frutiger LT Com 45 Light"/>
                <w:noProof/>
              </w:rPr>
              <w:drawing>
                <wp:inline distT="0" distB="0" distL="0" distR="0" wp14:anchorId="40D01F24" wp14:editId="3B48BF6C">
                  <wp:extent cx="570816" cy="1071424"/>
                  <wp:effectExtent l="0" t="0" r="1270" b="0"/>
                  <wp:docPr id="1958326482" name="Grafik 3" descr="Ein Bild, das Zeichnung, Cartoon, Animierter Cartoon, Darstellung enthält.&#10;&#10;KI-generierte Inhalte können fehlerhaft sein.">
                    <a:extLst xmlns:a="http://schemas.openxmlformats.org/drawingml/2006/main">
                      <a:ext uri="{FF2B5EF4-FFF2-40B4-BE49-F238E27FC236}">
                        <a16:creationId xmlns:a16="http://schemas.microsoft.com/office/drawing/2014/main" id="{E256D2BC-1851-8D17-5D27-FA71BF5731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326482" name="Grafik 3" descr="Ein Bild, das Zeichnung, Cartoon, Animierter Cartoon, Darstellung enthält.&#10;&#10;KI-generierte Inhalte können fehlerhaft sein.">
                            <a:extLst>
                              <a:ext uri="{FF2B5EF4-FFF2-40B4-BE49-F238E27FC236}">
                                <a16:creationId xmlns:a16="http://schemas.microsoft.com/office/drawing/2014/main" id="{E256D2BC-1851-8D17-5D27-FA71BF573135}"/>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0816" cy="1071424"/>
                          </a:xfrm>
                          <a:prstGeom prst="rect">
                            <a:avLst/>
                          </a:prstGeom>
                        </pic:spPr>
                      </pic:pic>
                    </a:graphicData>
                  </a:graphic>
                </wp:inline>
              </w:drawing>
            </w:r>
          </w:p>
        </w:tc>
      </w:tr>
      <w:tr w:rsidR="00E722AB" w:rsidRPr="00E722AB" w14:paraId="0407D0A4" w14:textId="77777777" w:rsidTr="00E722AB">
        <w:tc>
          <w:tcPr>
            <w:tcW w:w="6391" w:type="dxa"/>
          </w:tcPr>
          <w:p w14:paraId="0304CB0A" w14:textId="77777777" w:rsidR="00E722AB" w:rsidRPr="00E722AB" w:rsidRDefault="00E722AB" w:rsidP="00E722AB">
            <w:pPr>
              <w:tabs>
                <w:tab w:val="left" w:pos="357"/>
              </w:tabs>
              <w:ind w:left="357" w:hanging="357"/>
              <w:rPr>
                <w:rFonts w:cs="Arial"/>
              </w:rPr>
            </w:pPr>
            <w:r w:rsidRPr="00E722AB">
              <w:rPr>
                <w:rFonts w:cs="Arial"/>
              </w:rPr>
              <w:t xml:space="preserve">(M: </w:t>
            </w:r>
            <w:proofErr w:type="spellStart"/>
            <w:r w:rsidRPr="00E722AB">
              <w:rPr>
                <w:rFonts w:cs="Arial"/>
              </w:rPr>
              <w:t>ups</w:t>
            </w:r>
            <w:proofErr w:type="spellEnd"/>
            <w:r w:rsidRPr="00E722AB">
              <w:rPr>
                <w:rFonts w:cs="Arial"/>
              </w:rPr>
              <w:t xml:space="preserve">, da fällt mir noch was ein. </w:t>
            </w:r>
            <w:r w:rsidRPr="00E722AB">
              <w:rPr>
                <w:rFonts w:cs="Arial"/>
                <w:i/>
              </w:rPr>
              <w:t>Singt ‚Stern über Bethlehem, zeig mir den Weg …‘)</w:t>
            </w:r>
            <w:r w:rsidRPr="00E722AB">
              <w:rPr>
                <w:rFonts w:cs="Arial"/>
                <w:i/>
              </w:rPr>
              <w:br/>
            </w:r>
            <w:r w:rsidRPr="00E722AB">
              <w:rPr>
                <w:rFonts w:cs="Arial"/>
              </w:rPr>
              <w:t>(Drei Sternsinger, mittig oben, neben dem Kirchturm)</w:t>
            </w:r>
          </w:p>
          <w:p w14:paraId="69EDE3DF" w14:textId="77777777" w:rsidR="00E722AB" w:rsidRPr="00E722AB" w:rsidRDefault="00E722AB" w:rsidP="00E722AB">
            <w:pPr>
              <w:tabs>
                <w:tab w:val="left" w:pos="357"/>
              </w:tabs>
              <w:rPr>
                <w:rFonts w:cs="Arial"/>
              </w:rPr>
            </w:pPr>
          </w:p>
        </w:tc>
        <w:tc>
          <w:tcPr>
            <w:tcW w:w="2676" w:type="dxa"/>
          </w:tcPr>
          <w:p w14:paraId="664BC66A" w14:textId="77777777" w:rsidR="00E722AB" w:rsidRPr="00E722AB" w:rsidRDefault="00E722AB" w:rsidP="00E722AB">
            <w:pPr>
              <w:tabs>
                <w:tab w:val="left" w:pos="357"/>
              </w:tabs>
              <w:rPr>
                <w:rFonts w:ascii="Frutiger LT Com 45 Light" w:hAnsi="Frutiger LT Com 45 Light"/>
              </w:rPr>
            </w:pPr>
            <w:r w:rsidRPr="00E722AB">
              <w:rPr>
                <w:rFonts w:ascii="Frutiger LT Com 45 Light" w:hAnsi="Frutiger LT Com 45 Light"/>
                <w:noProof/>
              </w:rPr>
              <w:drawing>
                <wp:inline distT="0" distB="0" distL="0" distR="0" wp14:anchorId="5301F284" wp14:editId="70E45EE2">
                  <wp:extent cx="701388" cy="693420"/>
                  <wp:effectExtent l="0" t="0" r="3810" b="0"/>
                  <wp:docPr id="1135474619" name="Grafik 8" descr="Ein Bild, das Cartoon enthält.&#10;&#10;KI-generierte Inhalte können fehlerhaft sein.">
                    <a:extLst xmlns:a="http://schemas.openxmlformats.org/drawingml/2006/main">
                      <a:ext uri="{FF2B5EF4-FFF2-40B4-BE49-F238E27FC236}">
                        <a16:creationId xmlns:a16="http://schemas.microsoft.com/office/drawing/2014/main" id="{92FBC051-348B-FCE1-58AA-F281D50D4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474619" name="Grafik 8" descr="Ein Bild, das Cartoon enthält.&#10;&#10;KI-generierte Inhalte können fehlerhaft sein.">
                            <a:extLst>
                              <a:ext uri="{FF2B5EF4-FFF2-40B4-BE49-F238E27FC236}">
                                <a16:creationId xmlns:a16="http://schemas.microsoft.com/office/drawing/2014/main" id="{92FBC051-348B-FCE1-58AA-F281D50D467D}"/>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701388" cy="693420"/>
                          </a:xfrm>
                          <a:prstGeom prst="rect">
                            <a:avLst/>
                          </a:prstGeom>
                        </pic:spPr>
                      </pic:pic>
                    </a:graphicData>
                  </a:graphic>
                </wp:inline>
              </w:drawing>
            </w:r>
          </w:p>
        </w:tc>
      </w:tr>
      <w:tr w:rsidR="00E722AB" w:rsidRPr="00E722AB" w14:paraId="65A389DD" w14:textId="77777777" w:rsidTr="00E722AB">
        <w:tc>
          <w:tcPr>
            <w:tcW w:w="6391" w:type="dxa"/>
          </w:tcPr>
          <w:p w14:paraId="3ADBC7EB" w14:textId="77777777" w:rsidR="00E722AB" w:rsidRPr="00E722AB" w:rsidRDefault="00E722AB" w:rsidP="00E722AB">
            <w:pPr>
              <w:tabs>
                <w:tab w:val="left" w:pos="357"/>
              </w:tabs>
              <w:ind w:left="357" w:hanging="357"/>
              <w:rPr>
                <w:rFonts w:cs="Arial"/>
              </w:rPr>
            </w:pPr>
            <w:r w:rsidRPr="00E722AB">
              <w:rPr>
                <w:rFonts w:cs="Arial"/>
              </w:rPr>
              <w:t>E:</w:t>
            </w:r>
            <w:r w:rsidRPr="00E722AB">
              <w:rPr>
                <w:rFonts w:cs="Arial"/>
              </w:rPr>
              <w:tab/>
              <w:t>Das Wimmelbild wimmelt nur so von Geräuschen, Stimmen und Musik.</w:t>
            </w:r>
          </w:p>
          <w:p w14:paraId="1C915FE2" w14:textId="77777777" w:rsidR="00E722AB" w:rsidRPr="00E722AB" w:rsidRDefault="00E722AB" w:rsidP="00E722AB">
            <w:pPr>
              <w:tabs>
                <w:tab w:val="left" w:pos="357"/>
              </w:tabs>
              <w:ind w:left="357" w:hanging="357"/>
              <w:rPr>
                <w:rFonts w:cs="Arial"/>
              </w:rPr>
            </w:pPr>
            <w:r w:rsidRPr="00E722AB">
              <w:rPr>
                <w:rFonts w:cs="Arial"/>
              </w:rPr>
              <w:t>M:</w:t>
            </w:r>
            <w:r w:rsidRPr="00E722AB">
              <w:rPr>
                <w:rFonts w:cs="Arial"/>
              </w:rPr>
              <w:tab/>
              <w:t>Stimmt. Jetzt könnten wir auch mal wieder zusammen singen.</w:t>
            </w:r>
          </w:p>
          <w:p w14:paraId="10182EF5" w14:textId="77777777" w:rsidR="00E722AB" w:rsidRPr="00E722AB" w:rsidRDefault="00E722AB" w:rsidP="00E722AB">
            <w:pPr>
              <w:tabs>
                <w:tab w:val="left" w:pos="357"/>
              </w:tabs>
              <w:rPr>
                <w:rFonts w:cs="Arial"/>
              </w:rPr>
            </w:pPr>
            <w:r w:rsidRPr="00E722AB">
              <w:rPr>
                <w:rFonts w:cs="Arial"/>
              </w:rPr>
              <w:t>E:</w:t>
            </w:r>
            <w:r w:rsidRPr="00E722AB">
              <w:rPr>
                <w:rFonts w:cs="Arial"/>
              </w:rPr>
              <w:tab/>
              <w:t>Da fällt mir ein Lied ein. „Halte zu mir, guter Gott …“</w:t>
            </w:r>
          </w:p>
          <w:p w14:paraId="0ACE15EB" w14:textId="77777777" w:rsidR="00E722AB" w:rsidRPr="00E722AB" w:rsidRDefault="00E722AB" w:rsidP="00E722AB">
            <w:pPr>
              <w:tabs>
                <w:tab w:val="left" w:pos="357"/>
              </w:tabs>
              <w:rPr>
                <w:rFonts w:cs="Arial"/>
              </w:rPr>
            </w:pPr>
          </w:p>
        </w:tc>
        <w:tc>
          <w:tcPr>
            <w:tcW w:w="2676" w:type="dxa"/>
          </w:tcPr>
          <w:p w14:paraId="1F2B9298" w14:textId="77777777" w:rsidR="00E722AB" w:rsidRPr="00E722AB" w:rsidRDefault="00E722AB" w:rsidP="00E722AB">
            <w:pPr>
              <w:tabs>
                <w:tab w:val="left" w:pos="357"/>
              </w:tabs>
              <w:rPr>
                <w:rFonts w:ascii="Frutiger LT Com 45 Light" w:hAnsi="Frutiger LT Com 45 Light"/>
              </w:rPr>
            </w:pPr>
          </w:p>
        </w:tc>
      </w:tr>
    </w:tbl>
    <w:p w14:paraId="4DECC969" w14:textId="77777777" w:rsidR="00E722AB" w:rsidRPr="00E722AB" w:rsidRDefault="00E722AB" w:rsidP="00E722AB">
      <w:pPr>
        <w:tabs>
          <w:tab w:val="left" w:pos="357"/>
        </w:tabs>
        <w:ind w:left="357" w:hanging="357"/>
        <w:rPr>
          <w:rFonts w:ascii="Frutiger LT Com 45 Light" w:hAnsi="Frutiger LT Com 45 Light"/>
        </w:rPr>
      </w:pPr>
    </w:p>
    <w:p w14:paraId="0FF7B117" w14:textId="77777777" w:rsidR="00E722AB" w:rsidRPr="00E722AB" w:rsidRDefault="00E722AB" w:rsidP="00E722AB">
      <w:pPr>
        <w:rPr>
          <w:rFonts w:cs="Arial"/>
        </w:rPr>
      </w:pPr>
      <w:r w:rsidRPr="00E722AB">
        <w:rPr>
          <w:rFonts w:cs="Arial"/>
        </w:rPr>
        <w:t>Lied: Halte zu mir, guter Gott</w:t>
      </w:r>
    </w:p>
    <w:p w14:paraId="2C518112" w14:textId="77777777" w:rsidR="00E722AB" w:rsidRPr="00E722AB" w:rsidRDefault="00E722AB" w:rsidP="00E722AB">
      <w:pPr>
        <w:rPr>
          <w:rFonts w:cs="Arial"/>
          <w:i/>
        </w:rPr>
      </w:pPr>
      <w:r w:rsidRPr="00E722AB">
        <w:rPr>
          <w:rFonts w:cs="Arial"/>
          <w:i/>
        </w:rPr>
        <w:t>Der Gottesdienst kann mit dem Baustein „Halte zu mir, guter Gott“ – Rückenwind zum Schulanfang fortgesetzt werden.</w:t>
      </w:r>
    </w:p>
    <w:p w14:paraId="4DD14E7A" w14:textId="77777777" w:rsidR="00E722AB" w:rsidRPr="00E722AB" w:rsidRDefault="00E722AB" w:rsidP="00E722AB">
      <w:pPr>
        <w:jc w:val="right"/>
        <w:rPr>
          <w:rFonts w:cs="Arial"/>
        </w:rPr>
      </w:pPr>
      <w:r w:rsidRPr="00E722AB">
        <w:rPr>
          <w:rFonts w:cs="Arial"/>
        </w:rPr>
        <w:t>Gert Liebenehm-Degenhard</w:t>
      </w:r>
    </w:p>
    <w:p w14:paraId="3F7EEB13" w14:textId="6A830A5E" w:rsidR="00E722AB" w:rsidRDefault="00E722AB">
      <w:pPr>
        <w:spacing w:before="0" w:after="160"/>
      </w:pPr>
      <w:r>
        <w:br w:type="page"/>
      </w:r>
    </w:p>
    <w:p w14:paraId="40319B94" w14:textId="6C99E4B8" w:rsidR="00E722AB" w:rsidRPr="00815473" w:rsidRDefault="00E722AB" w:rsidP="00B35A86">
      <w:pPr>
        <w:rPr>
          <w:rFonts w:ascii="Cambria" w:hAnsi="Cambria"/>
          <w:b/>
          <w:sz w:val="24"/>
          <w:szCs w:val="24"/>
        </w:rPr>
      </w:pPr>
      <w:r w:rsidRPr="00815473">
        <w:rPr>
          <w:rFonts w:ascii="Cambria" w:hAnsi="Cambria"/>
          <w:b/>
          <w:sz w:val="24"/>
          <w:szCs w:val="24"/>
        </w:rPr>
        <w:lastRenderedPageBreak/>
        <w:t>Guckloch/ Lupe (Bastelvorlage)</w:t>
      </w:r>
    </w:p>
    <w:p w14:paraId="3297C6F3" w14:textId="77777777" w:rsidR="00E722AB" w:rsidRPr="00E722AB" w:rsidRDefault="00E722AB" w:rsidP="00E722AB">
      <w:r w:rsidRPr="00E722AB">
        <w:t>Das Suchen von Szenen/ Personen mit dem „Guckloch“ fokussiert den Blick und unterstützt die Suche spielerisch. Das Guckloch eignet sich für die Suche auf dem analogen Wimmelbild-Poster. Genauso gut lässt es sich aber auch aus der Entfernung nutzen: für die Suche auf einem projizierten Wimmelbild auf der Leinwand.</w:t>
      </w:r>
    </w:p>
    <w:p w14:paraId="03B83318" w14:textId="77777777" w:rsidR="00E722AB" w:rsidRPr="00E722AB" w:rsidRDefault="00E722AB" w:rsidP="00E722AB">
      <w:r w:rsidRPr="00E722AB">
        <w:t>Damit jede/r Gottesdienstbesucher*in ein Guckloch nutzen kann, könnten diese ggf. in Kooperation mit der Grundschule (oder KiTa) vorab produziert werden. </w:t>
      </w:r>
    </w:p>
    <w:p w14:paraId="52696D02" w14:textId="77777777" w:rsidR="00E722AB" w:rsidRPr="00E722AB" w:rsidRDefault="00E722AB" w:rsidP="00E722AB">
      <w:pPr>
        <w:jc w:val="right"/>
      </w:pPr>
      <w:r w:rsidRPr="00E722AB">
        <w:t>Kreske van Wezel</w:t>
      </w:r>
    </w:p>
    <w:p w14:paraId="0E7EF06A" w14:textId="55F7FC1B" w:rsidR="00E722AB" w:rsidRDefault="00E722AB" w:rsidP="00B35A86">
      <w:r w:rsidRPr="00E722AB">
        <w:rPr>
          <w:noProof/>
        </w:rPr>
        <w:drawing>
          <wp:anchor distT="0" distB="0" distL="114300" distR="114300" simplePos="0" relativeHeight="251676672" behindDoc="0" locked="0" layoutInCell="1" allowOverlap="1" wp14:anchorId="6524C6F2" wp14:editId="259DF1DF">
            <wp:simplePos x="0" y="0"/>
            <wp:positionH relativeFrom="margin">
              <wp:align>right</wp:align>
            </wp:positionH>
            <wp:positionV relativeFrom="paragraph">
              <wp:posOffset>396240</wp:posOffset>
            </wp:positionV>
            <wp:extent cx="5760720" cy="4097020"/>
            <wp:effectExtent l="0" t="0" r="0" b="0"/>
            <wp:wrapNone/>
            <wp:docPr id="507996006" name="Grafik 1" descr="Ein Bild, das Text, Screenshot, Diagramm, Krei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994605" name="Grafik 1" descr="Ein Bild, das Text, Screenshot, Diagramm, Kreis enthält.&#10;&#10;KI-generierte Inhalte können fehlerhaft sein."/>
                    <pic:cNvPicPr/>
                  </pic:nvPicPr>
                  <pic:blipFill>
                    <a:blip r:embed="rId31"/>
                    <a:stretch>
                      <a:fillRect/>
                    </a:stretch>
                  </pic:blipFill>
                  <pic:spPr>
                    <a:xfrm>
                      <a:off x="0" y="0"/>
                      <a:ext cx="5760720" cy="4097020"/>
                    </a:xfrm>
                    <a:prstGeom prst="rect">
                      <a:avLst/>
                    </a:prstGeom>
                  </pic:spPr>
                </pic:pic>
              </a:graphicData>
            </a:graphic>
          </wp:anchor>
        </w:drawing>
      </w:r>
    </w:p>
    <w:p w14:paraId="258F8A14" w14:textId="77777777" w:rsidR="00E722AB" w:rsidRDefault="00E722AB">
      <w:pPr>
        <w:spacing w:before="0" w:after="160"/>
      </w:pPr>
      <w:r>
        <w:br w:type="page"/>
      </w:r>
    </w:p>
    <w:p w14:paraId="49A4E528" w14:textId="5CAAE2E8" w:rsidR="00E722AB" w:rsidRPr="005F1925" w:rsidRDefault="005F1925" w:rsidP="00B35A86">
      <w:pPr>
        <w:rPr>
          <w:sz w:val="24"/>
          <w:szCs w:val="24"/>
        </w:rPr>
      </w:pPr>
      <w:r w:rsidRPr="007833F2">
        <w:rPr>
          <w:sz w:val="28"/>
          <w:szCs w:val="28"/>
        </w:rPr>
        <w:lastRenderedPageBreak/>
        <w:t xml:space="preserve">4. </w:t>
      </w:r>
      <w:r w:rsidRPr="007833F2">
        <w:rPr>
          <w:smallCaps/>
          <w:sz w:val="32"/>
          <w:szCs w:val="32"/>
        </w:rPr>
        <w:t>Bausteine für Ansprachen / Aktionen</w:t>
      </w:r>
    </w:p>
    <w:p w14:paraId="1ACAF5E7" w14:textId="77777777" w:rsidR="005F1925" w:rsidRPr="008D3EF9" w:rsidRDefault="005F1925" w:rsidP="00B35A86">
      <w:pPr>
        <w:rPr>
          <w:sz w:val="8"/>
          <w:szCs w:val="8"/>
        </w:rPr>
      </w:pPr>
    </w:p>
    <w:p w14:paraId="72A98631" w14:textId="692F1CA9" w:rsidR="005F1925" w:rsidRPr="00C76B03" w:rsidRDefault="00C76B03" w:rsidP="00FB4A78">
      <w:pPr>
        <w:spacing w:line="240" w:lineRule="auto"/>
        <w:rPr>
          <w:rFonts w:ascii="Frutiger 45 Light" w:hAnsi="Frutiger 45 Light"/>
          <w:sz w:val="28"/>
          <w:szCs w:val="28"/>
        </w:rPr>
      </w:pPr>
      <w:r w:rsidRPr="00C76B03">
        <w:rPr>
          <w:rFonts w:ascii="Frutiger 45 Light" w:hAnsi="Frutiger 45 Light"/>
          <w:b/>
          <w:sz w:val="26"/>
          <w:szCs w:val="26"/>
        </w:rPr>
        <w:t>A)</w:t>
      </w:r>
      <w:r>
        <w:rPr>
          <w:rFonts w:ascii="Frutiger 45 Light" w:hAnsi="Frutiger 45 Light"/>
          <w:b/>
          <w:sz w:val="26"/>
          <w:szCs w:val="26"/>
        </w:rPr>
        <w:t xml:space="preserve"> </w:t>
      </w:r>
      <w:r w:rsidR="005F1925" w:rsidRPr="00C76B03">
        <w:rPr>
          <w:rFonts w:ascii="Frutiger 45 Light" w:hAnsi="Frutiger 45 Light"/>
          <w:b/>
          <w:sz w:val="26"/>
          <w:szCs w:val="26"/>
        </w:rPr>
        <w:t>Kurze Willkommens-Aktionen mit Gegenständen aus dem Wimmelbild Innerhalb einer Schulveranstaltung</w:t>
      </w:r>
      <w:r w:rsidR="005F1925" w:rsidRPr="00C76B03">
        <w:rPr>
          <w:rFonts w:ascii="Frutiger 45 Light" w:hAnsi="Frutiger 45 Light"/>
          <w:sz w:val="28"/>
          <w:szCs w:val="28"/>
        </w:rPr>
        <w:t>.</w:t>
      </w:r>
    </w:p>
    <w:p w14:paraId="6C8DE927" w14:textId="77777777" w:rsidR="005F1925" w:rsidRPr="005F1925" w:rsidRDefault="005F1925" w:rsidP="005F1925">
      <w:pPr>
        <w:spacing w:after="120" w:line="264" w:lineRule="auto"/>
        <w:rPr>
          <w:rFonts w:ascii="Frutiger 45 Light" w:hAnsi="Frutiger 45 Light"/>
          <w:sz w:val="26"/>
          <w:szCs w:val="26"/>
        </w:rPr>
      </w:pPr>
      <w:r w:rsidRPr="005F1925">
        <w:rPr>
          <w:rFonts w:ascii="Frutiger 45 Light" w:hAnsi="Frutiger 45 Light"/>
          <w:sz w:val="26"/>
          <w:szCs w:val="26"/>
        </w:rPr>
        <w:t>Gegenstände erzählen…</w:t>
      </w:r>
    </w:p>
    <w:p w14:paraId="4B856B32" w14:textId="77777777" w:rsidR="00FB4A78" w:rsidRDefault="00FB4A78" w:rsidP="005F1925">
      <w:pPr>
        <w:spacing w:after="120" w:line="264" w:lineRule="auto"/>
        <w:rPr>
          <w:rFonts w:eastAsia="Times New Roman" w:cs="Arial"/>
        </w:rPr>
      </w:pPr>
    </w:p>
    <w:p w14:paraId="13A58093" w14:textId="48F3C97C" w:rsidR="005F1925" w:rsidRPr="005F1925" w:rsidRDefault="005F1925" w:rsidP="005F1925">
      <w:pPr>
        <w:spacing w:after="120" w:line="264" w:lineRule="auto"/>
        <w:rPr>
          <w:rFonts w:eastAsia="Times New Roman" w:cs="Arial"/>
        </w:rPr>
      </w:pPr>
      <w:r w:rsidRPr="005F1925">
        <w:rPr>
          <w:rFonts w:eastAsia="Times New Roman" w:cs="Arial"/>
        </w:rPr>
        <w:t xml:space="preserve">Schulanfang: Klingt gut! </w:t>
      </w:r>
    </w:p>
    <w:p w14:paraId="4F423735" w14:textId="586E2C23" w:rsidR="005F1925" w:rsidRPr="005F1925" w:rsidRDefault="005F1925" w:rsidP="005F1925">
      <w:pPr>
        <w:spacing w:after="120" w:line="264" w:lineRule="auto"/>
        <w:rPr>
          <w:rFonts w:eastAsia="Times New Roman" w:cs="Arial"/>
          <w:b/>
        </w:rPr>
      </w:pPr>
      <w:r w:rsidRPr="005F1925">
        <w:rPr>
          <w:rFonts w:eastAsia="Times New Roman" w:cs="Arial"/>
          <w:b/>
          <w:sz w:val="24"/>
          <w:szCs w:val="24"/>
        </w:rPr>
        <w:t>Laterne</w:t>
      </w:r>
    </w:p>
    <w:p w14:paraId="4176DF3F" w14:textId="77777777" w:rsidR="005F1925" w:rsidRDefault="005F1925" w:rsidP="005F1925">
      <w:pPr>
        <w:spacing w:line="264" w:lineRule="auto"/>
        <w:rPr>
          <w:rFonts w:eastAsia="Times New Roman" w:cs="Arial"/>
          <w:i/>
        </w:rPr>
      </w:pPr>
      <w:r w:rsidRPr="005F1925">
        <w:rPr>
          <w:rFonts w:eastAsia="Times New Roman" w:cs="Arial"/>
          <w:i/>
        </w:rPr>
        <w:t>Die vier Seitenflächen der Laterne sind gestaltet. Zum Beispiel: Buchstaben, Zahlen, Regenwolke, Regenbogen.</w:t>
      </w:r>
    </w:p>
    <w:p w14:paraId="124FD010" w14:textId="2D7A21FE" w:rsidR="005F1925" w:rsidRPr="005F1925" w:rsidRDefault="005F1925" w:rsidP="005F1925">
      <w:pPr>
        <w:spacing w:line="264" w:lineRule="auto"/>
        <w:rPr>
          <w:rFonts w:eastAsia="Times New Roman" w:cs="Arial"/>
          <w:i/>
        </w:rPr>
      </w:pPr>
      <w:r w:rsidRPr="005F1925">
        <w:rPr>
          <w:rFonts w:eastAsia="Times New Roman" w:cs="Arial"/>
          <w:i/>
        </w:rPr>
        <w:t>Singend einziehen:</w:t>
      </w:r>
      <w:r w:rsidRPr="005F1925">
        <w:rPr>
          <w:rFonts w:eastAsia="Times New Roman" w:cs="Arial"/>
        </w:rPr>
        <w:t xml:space="preserve"> „Ich geh mit meiner Laterne und meine Laterne mit mir...“ </w:t>
      </w:r>
    </w:p>
    <w:p w14:paraId="1AEDAE50" w14:textId="77777777" w:rsidR="005F1925" w:rsidRPr="005F1925" w:rsidRDefault="005F1925" w:rsidP="005F1925">
      <w:pPr>
        <w:spacing w:after="80" w:line="264" w:lineRule="auto"/>
        <w:rPr>
          <w:rFonts w:eastAsia="Times New Roman" w:cs="Arial"/>
        </w:rPr>
      </w:pPr>
      <w:r w:rsidRPr="005F1925">
        <w:rPr>
          <w:rFonts w:eastAsia="Times New Roman" w:cs="Arial"/>
        </w:rPr>
        <w:t xml:space="preserve">„Du kommst mit einer Laterne? Es ist doch gar nicht St. Martin“, denkt ihr jetzt. Und doch erzählt die Laterne mehr als nur die Geschichte von St. Martin. Sie ist ein starkes Bild auch für die Schulzeit. </w:t>
      </w:r>
    </w:p>
    <w:p w14:paraId="2B44E4E4" w14:textId="77777777" w:rsidR="005F1925" w:rsidRPr="005F1925" w:rsidRDefault="005F1925" w:rsidP="005F1925">
      <w:pPr>
        <w:spacing w:line="264" w:lineRule="auto"/>
        <w:rPr>
          <w:rFonts w:eastAsia="Times New Roman" w:cs="Arial"/>
          <w:i/>
        </w:rPr>
      </w:pPr>
      <w:r w:rsidRPr="005F1925">
        <w:rPr>
          <w:rFonts w:eastAsia="Times New Roman" w:cs="Arial"/>
          <w:i/>
        </w:rPr>
        <w:t>Einzelnen Seiten betrachten:</w:t>
      </w:r>
    </w:p>
    <w:p w14:paraId="0D0DD0A7" w14:textId="77777777" w:rsidR="005F1925" w:rsidRPr="005F1925" w:rsidRDefault="005F1925" w:rsidP="005F1925">
      <w:pPr>
        <w:spacing w:line="264" w:lineRule="auto"/>
        <w:rPr>
          <w:rFonts w:eastAsia="Times New Roman" w:cs="Arial"/>
        </w:rPr>
      </w:pPr>
      <w:r w:rsidRPr="005F1925">
        <w:rPr>
          <w:rFonts w:eastAsia="Times New Roman" w:cs="Arial"/>
          <w:b/>
        </w:rPr>
        <w:t>Zahlen:</w:t>
      </w:r>
      <w:r w:rsidRPr="005F1925">
        <w:rPr>
          <w:rFonts w:eastAsia="Times New Roman" w:cs="Arial"/>
        </w:rPr>
        <w:t xml:space="preserve"> Ihr entdeckt die Welt der Zahlen. Alles hat eine Ordnung. Alles lässt sich messen. Diese Ordnung hilft, sich im Leben zurechtzufinden. </w:t>
      </w:r>
    </w:p>
    <w:p w14:paraId="660A57A1" w14:textId="77777777" w:rsidR="005F1925" w:rsidRPr="005F1925" w:rsidRDefault="005F1925" w:rsidP="005F1925">
      <w:pPr>
        <w:spacing w:line="264" w:lineRule="auto"/>
        <w:rPr>
          <w:rFonts w:eastAsia="Times New Roman" w:cs="Arial"/>
        </w:rPr>
      </w:pPr>
      <w:r w:rsidRPr="005F1925">
        <w:rPr>
          <w:rFonts w:eastAsia="Times New Roman" w:cs="Arial"/>
          <w:b/>
        </w:rPr>
        <w:t>Buchstaben:</w:t>
      </w:r>
      <w:r w:rsidRPr="005F1925">
        <w:rPr>
          <w:rFonts w:eastAsia="Times New Roman" w:cs="Arial"/>
        </w:rPr>
        <w:t xml:space="preserve"> Ihr entdeckt die Welt der Buchstaben. Aus Buchstaben werden Worte. Aus Worten werden Geschichten. Mit ihnen lassen sich neue Welten erkunden. </w:t>
      </w:r>
    </w:p>
    <w:p w14:paraId="35D0A7D6" w14:textId="77777777" w:rsidR="005F1925" w:rsidRPr="005F1925" w:rsidRDefault="005F1925" w:rsidP="005F1925">
      <w:pPr>
        <w:spacing w:line="264" w:lineRule="auto"/>
        <w:rPr>
          <w:rFonts w:eastAsia="Times New Roman" w:cs="Arial"/>
        </w:rPr>
      </w:pPr>
      <w:r w:rsidRPr="005F1925">
        <w:rPr>
          <w:rFonts w:eastAsia="Times New Roman" w:cs="Arial"/>
          <w:b/>
        </w:rPr>
        <w:t>Regenwolke</w:t>
      </w:r>
      <w:r w:rsidRPr="005F1925">
        <w:rPr>
          <w:rFonts w:eastAsia="Times New Roman" w:cs="Arial"/>
        </w:rPr>
        <w:t xml:space="preserve">: Ihr entdeckt, dass manches schwerfällt. Warum muss ich das alles lernen? Da legt sich die schlechte Laune, wie eine Regenwolke auf das Gemüt. Aber nach schweren Tagen mit Regen scheint auch bald wieder die Sonne. </w:t>
      </w:r>
    </w:p>
    <w:p w14:paraId="20C3893F" w14:textId="77777777" w:rsidR="005F1925" w:rsidRPr="005F1925" w:rsidRDefault="005F1925" w:rsidP="005F1925">
      <w:pPr>
        <w:spacing w:line="264" w:lineRule="auto"/>
        <w:rPr>
          <w:rFonts w:eastAsia="Times New Roman" w:cs="Arial"/>
        </w:rPr>
      </w:pPr>
      <w:r w:rsidRPr="005F1925">
        <w:rPr>
          <w:rFonts w:eastAsia="Times New Roman" w:cs="Arial"/>
          <w:b/>
        </w:rPr>
        <w:t>Regenbogen:</w:t>
      </w:r>
      <w:r w:rsidRPr="005F1925">
        <w:rPr>
          <w:rFonts w:eastAsia="Times New Roman" w:cs="Arial"/>
        </w:rPr>
        <w:t xml:space="preserve"> Und wenn die Sonnenstrahlen auf das Wasser in der Luft treffen, dann leuchtet der Regenbogen in allen Farben. Und er leuchtet nur, weil das Wasser in der Luft liegt. Jeder Regenbogen hat einen eigenen Zauber. Da leuchtet in allem Schweren auch etwas Schönes auf.</w:t>
      </w:r>
    </w:p>
    <w:p w14:paraId="0874FAD3" w14:textId="77777777" w:rsidR="005F1925" w:rsidRPr="005F1925" w:rsidRDefault="005F1925" w:rsidP="005F1925">
      <w:pPr>
        <w:spacing w:line="264" w:lineRule="auto"/>
        <w:rPr>
          <w:rFonts w:eastAsia="Times New Roman" w:cs="Arial"/>
        </w:rPr>
      </w:pPr>
      <w:r w:rsidRPr="005F1925">
        <w:rPr>
          <w:rFonts w:eastAsia="Times New Roman" w:cs="Arial"/>
          <w:b/>
        </w:rPr>
        <w:t>Laterne drehen:</w:t>
      </w:r>
      <w:r w:rsidRPr="005F1925">
        <w:rPr>
          <w:rFonts w:eastAsia="Times New Roman" w:cs="Arial"/>
        </w:rPr>
        <w:t xml:space="preserve"> </w:t>
      </w:r>
    </w:p>
    <w:p w14:paraId="0AC72854" w14:textId="77777777" w:rsidR="005F1925" w:rsidRPr="005F1925" w:rsidRDefault="005F1925" w:rsidP="005F1925">
      <w:pPr>
        <w:spacing w:line="264" w:lineRule="auto"/>
        <w:rPr>
          <w:rFonts w:eastAsia="Times New Roman" w:cs="Arial"/>
        </w:rPr>
      </w:pPr>
      <w:r w:rsidRPr="005F1925">
        <w:rPr>
          <w:rFonts w:eastAsia="Times New Roman" w:cs="Arial"/>
        </w:rPr>
        <w:t xml:space="preserve">In der Mitte brennt die Kerze. Das Licht breitet sich aus. Die Laterne erzählt etwas von Gott. Von Gott dem Schöpfer, der ordnet und aus Chaos Kosmos schafft. Von Gottes lebendigem Wort, das wirkt und in der Welt ist. Von Gottes Licht, das in alle Dunkelheit leuchtet. Und von Jesus, dem Licht der Welt, der sagt: </w:t>
      </w:r>
      <w:proofErr w:type="gramStart"/>
      <w:r w:rsidRPr="005F1925">
        <w:rPr>
          <w:rFonts w:eastAsia="Times New Roman" w:cs="Arial"/>
        </w:rPr>
        <w:t>Lasst</w:t>
      </w:r>
      <w:proofErr w:type="gramEnd"/>
      <w:r w:rsidRPr="005F1925">
        <w:rPr>
          <w:rFonts w:eastAsia="Times New Roman" w:cs="Arial"/>
        </w:rPr>
        <w:t xml:space="preserve"> euer Licht leuchten vor den Leuten! </w:t>
      </w:r>
    </w:p>
    <w:p w14:paraId="1562D06C" w14:textId="77777777" w:rsidR="005F1925" w:rsidRPr="005F1925" w:rsidRDefault="005F1925" w:rsidP="005F1925">
      <w:pPr>
        <w:spacing w:line="264" w:lineRule="auto"/>
        <w:rPr>
          <w:rFonts w:eastAsia="Times New Roman" w:cs="Arial"/>
        </w:rPr>
      </w:pPr>
      <w:r w:rsidRPr="005F1925">
        <w:rPr>
          <w:rFonts w:eastAsia="Times New Roman" w:cs="Arial"/>
        </w:rPr>
        <w:t>Ihr seid nicht allein unterwegs. Gott geht mit auf dem Weg.</w:t>
      </w:r>
    </w:p>
    <w:p w14:paraId="0AE271AA" w14:textId="77777777" w:rsidR="005F1925" w:rsidRPr="005F1925" w:rsidRDefault="005F1925" w:rsidP="005F1925">
      <w:pPr>
        <w:spacing w:line="264" w:lineRule="auto"/>
        <w:rPr>
          <w:rFonts w:eastAsia="Times New Roman" w:cs="Arial"/>
        </w:rPr>
      </w:pPr>
      <w:r w:rsidRPr="005F1925">
        <w:rPr>
          <w:rFonts w:eastAsia="Times New Roman" w:cs="Arial"/>
        </w:rPr>
        <w:t xml:space="preserve">Ein Laternenumzug zum Schulanfang: Wie wäre das…? </w:t>
      </w:r>
    </w:p>
    <w:p w14:paraId="2C2F439A" w14:textId="77777777" w:rsidR="005F1925" w:rsidRPr="00C72A5A" w:rsidRDefault="005F1925" w:rsidP="005F1925">
      <w:pPr>
        <w:spacing w:line="264" w:lineRule="auto"/>
        <w:rPr>
          <w:rFonts w:eastAsia="Times New Roman" w:cs="Arial"/>
          <w:sz w:val="10"/>
          <w:szCs w:val="10"/>
        </w:rPr>
      </w:pPr>
    </w:p>
    <w:p w14:paraId="2C41314E" w14:textId="77777777" w:rsidR="005F1925" w:rsidRPr="005F1925" w:rsidRDefault="005F1925" w:rsidP="005F1925">
      <w:pPr>
        <w:spacing w:line="264" w:lineRule="auto"/>
        <w:rPr>
          <w:rFonts w:eastAsia="Times New Roman" w:cs="Arial"/>
        </w:rPr>
      </w:pPr>
      <w:r w:rsidRPr="005F1925">
        <w:rPr>
          <w:rFonts w:eastAsia="Times New Roman" w:cs="Arial"/>
        </w:rPr>
        <w:t>Alternativ:</w:t>
      </w:r>
    </w:p>
    <w:p w14:paraId="5C0D4651" w14:textId="77777777" w:rsidR="005F1925" w:rsidRPr="005F1925" w:rsidRDefault="005F1925" w:rsidP="005F1925">
      <w:pPr>
        <w:spacing w:line="264" w:lineRule="auto"/>
        <w:rPr>
          <w:rFonts w:eastAsia="Times New Roman" w:cs="Arial"/>
        </w:rPr>
      </w:pPr>
      <w:r w:rsidRPr="005F1925">
        <w:rPr>
          <w:rFonts w:eastAsia="Times New Roman" w:cs="Arial"/>
        </w:rPr>
        <w:t>In der Mitte brennt die Kerze. Das Licht breitet sich aus. Diese Laterne erzählt davon, wie ein kleines Licht eine große Kraft entfalten kann. Ihr seid miteinander unterwegs. Jede und jeder in seinem eigenen Tempo. Musik lässt ein gemeinsames Tempo finden. Zusammen geht es besser. Ihr seid nicht allein unterwegs. Gott geht mit auf dem Weg.</w:t>
      </w:r>
    </w:p>
    <w:p w14:paraId="755A26CE" w14:textId="085F42CA" w:rsidR="005F1925" w:rsidRPr="005F1925" w:rsidRDefault="005F1925" w:rsidP="005F1925">
      <w:pPr>
        <w:spacing w:line="264" w:lineRule="auto"/>
        <w:rPr>
          <w:rFonts w:eastAsia="Times New Roman" w:cs="Arial"/>
        </w:rPr>
      </w:pPr>
      <w:r w:rsidRPr="005F1925">
        <w:rPr>
          <w:rFonts w:eastAsia="Times New Roman" w:cs="Arial"/>
        </w:rPr>
        <w:t xml:space="preserve">Ein Laternenumzug zum Schulanfang: Wie wäre das…? </w:t>
      </w:r>
    </w:p>
    <w:p w14:paraId="1E8F99DC" w14:textId="77777777" w:rsidR="005F1925" w:rsidRPr="005F1925" w:rsidRDefault="005F1925" w:rsidP="005F1925">
      <w:pPr>
        <w:spacing w:line="264" w:lineRule="auto"/>
        <w:rPr>
          <w:rFonts w:eastAsia="Times New Roman" w:cs="Arial"/>
        </w:rPr>
      </w:pPr>
      <w:r w:rsidRPr="005F1925">
        <w:rPr>
          <w:rFonts w:eastAsia="Times New Roman" w:cs="Arial"/>
        </w:rPr>
        <w:t>Dazu das Lied: Einfach spitze, dass du da bist</w:t>
      </w:r>
    </w:p>
    <w:p w14:paraId="5AF48BAD" w14:textId="5EC56552" w:rsidR="005F1925" w:rsidRPr="005F1925" w:rsidRDefault="005F1925" w:rsidP="005F1925">
      <w:pPr>
        <w:spacing w:after="240" w:line="264" w:lineRule="auto"/>
        <w:rPr>
          <w:rFonts w:eastAsia="Times New Roman" w:cs="Arial"/>
        </w:rPr>
      </w:pPr>
      <w:r w:rsidRPr="005F1925">
        <w:rPr>
          <w:rFonts w:eastAsia="Times New Roman" w:cs="Arial"/>
        </w:rPr>
        <w:lastRenderedPageBreak/>
        <w:t xml:space="preserve">Schulanfang: Klingt gut! </w:t>
      </w:r>
    </w:p>
    <w:p w14:paraId="729F4E73" w14:textId="77777777" w:rsidR="005F1925" w:rsidRPr="005F1925" w:rsidRDefault="005F1925" w:rsidP="005F1925">
      <w:pPr>
        <w:spacing w:after="120" w:line="264" w:lineRule="auto"/>
        <w:rPr>
          <w:rFonts w:eastAsia="Times New Roman" w:cs="Arial"/>
          <w:b/>
          <w:sz w:val="28"/>
          <w:szCs w:val="28"/>
        </w:rPr>
      </w:pPr>
      <w:r w:rsidRPr="005F1925">
        <w:rPr>
          <w:rFonts w:eastAsia="Times New Roman" w:cs="Arial"/>
          <w:b/>
          <w:sz w:val="28"/>
          <w:szCs w:val="28"/>
        </w:rPr>
        <w:t>Zelt</w:t>
      </w:r>
    </w:p>
    <w:p w14:paraId="6491937A" w14:textId="77777777" w:rsidR="005F1925" w:rsidRPr="005F1925" w:rsidRDefault="005F1925" w:rsidP="005F1925">
      <w:pPr>
        <w:spacing w:after="240" w:line="264" w:lineRule="auto"/>
        <w:rPr>
          <w:rFonts w:eastAsia="Times New Roman" w:cs="Arial"/>
          <w:i/>
        </w:rPr>
      </w:pPr>
      <w:r w:rsidRPr="005F1925">
        <w:rPr>
          <w:rFonts w:eastAsia="Times New Roman" w:cs="Arial"/>
          <w:i/>
        </w:rPr>
        <w:t>Ein Spielzelt aufstellen und inszenieren, Kuschelkissen, Lichterkette, …</w:t>
      </w:r>
    </w:p>
    <w:p w14:paraId="3FD39958" w14:textId="77777777" w:rsidR="005F1925" w:rsidRPr="005F1925" w:rsidRDefault="005F1925" w:rsidP="005F1925">
      <w:pPr>
        <w:spacing w:line="264" w:lineRule="auto"/>
        <w:rPr>
          <w:rFonts w:eastAsia="Times New Roman" w:cs="Arial"/>
        </w:rPr>
      </w:pPr>
      <w:r w:rsidRPr="005F1925">
        <w:rPr>
          <w:rFonts w:eastAsia="Times New Roman" w:cs="Arial"/>
        </w:rPr>
        <w:t xml:space="preserve">Zelte aufschlagen: Das bedeutet, hier will ich bleiben, für eine Weile. Nicht für immer. </w:t>
      </w:r>
    </w:p>
    <w:p w14:paraId="33AE9FA2" w14:textId="77777777" w:rsidR="005F1925" w:rsidRPr="005F1925" w:rsidRDefault="005F1925" w:rsidP="005F1925">
      <w:pPr>
        <w:spacing w:line="264" w:lineRule="auto"/>
        <w:rPr>
          <w:rFonts w:eastAsia="Times New Roman" w:cs="Arial"/>
        </w:rPr>
      </w:pPr>
      <w:r w:rsidRPr="005F1925">
        <w:rPr>
          <w:rFonts w:eastAsia="Times New Roman" w:cs="Arial"/>
        </w:rPr>
        <w:t>Aber jetzt ist es ein guter Ort.</w:t>
      </w:r>
    </w:p>
    <w:p w14:paraId="4D2EDB73" w14:textId="77777777" w:rsidR="005F1925" w:rsidRPr="005F1925" w:rsidRDefault="005F1925" w:rsidP="005F1925">
      <w:pPr>
        <w:spacing w:line="264" w:lineRule="auto"/>
        <w:rPr>
          <w:rFonts w:eastAsia="Times New Roman" w:cs="Arial"/>
        </w:rPr>
      </w:pPr>
      <w:r w:rsidRPr="005F1925">
        <w:rPr>
          <w:rFonts w:eastAsia="Times New Roman" w:cs="Arial"/>
        </w:rPr>
        <w:t xml:space="preserve">Im Zelt kann ich es mir richtig gemütlich machen. </w:t>
      </w:r>
      <w:r w:rsidRPr="005F1925">
        <w:rPr>
          <w:rFonts w:eastAsia="Times New Roman" w:cs="Arial"/>
          <w:i/>
        </w:rPr>
        <w:t>Kissen hineinlegen.</w:t>
      </w:r>
    </w:p>
    <w:p w14:paraId="19A59D33" w14:textId="77777777" w:rsidR="005F1925" w:rsidRPr="005F1925" w:rsidRDefault="005F1925" w:rsidP="005F1925">
      <w:pPr>
        <w:spacing w:line="264" w:lineRule="auto"/>
        <w:rPr>
          <w:rFonts w:eastAsia="Times New Roman" w:cs="Arial"/>
        </w:rPr>
      </w:pPr>
      <w:r w:rsidRPr="005F1925">
        <w:rPr>
          <w:rFonts w:eastAsia="Times New Roman" w:cs="Arial"/>
        </w:rPr>
        <w:t xml:space="preserve">Hier kann ich sein und bleiben. Hier bin ich geborgen. </w:t>
      </w:r>
    </w:p>
    <w:p w14:paraId="018C7FE1" w14:textId="77777777" w:rsidR="005F1925" w:rsidRPr="005F1925" w:rsidRDefault="005F1925" w:rsidP="005F1925">
      <w:pPr>
        <w:spacing w:line="264" w:lineRule="auto"/>
        <w:rPr>
          <w:rFonts w:eastAsia="Times New Roman" w:cs="Arial"/>
        </w:rPr>
      </w:pPr>
      <w:r w:rsidRPr="005F1925">
        <w:rPr>
          <w:rFonts w:eastAsia="Times New Roman" w:cs="Arial"/>
          <w:i/>
        </w:rPr>
        <w:t>Leise flüstern:</w:t>
      </w:r>
      <w:r w:rsidRPr="005F1925">
        <w:rPr>
          <w:rFonts w:eastAsia="Times New Roman" w:cs="Arial"/>
        </w:rPr>
        <w:t xml:space="preserve"> Hier ist Raum für Gespräche. Vertrauliche und geheime. </w:t>
      </w:r>
    </w:p>
    <w:p w14:paraId="06127FC2" w14:textId="77777777" w:rsidR="005F1925" w:rsidRPr="005F1925" w:rsidRDefault="005F1925" w:rsidP="005F1925">
      <w:pPr>
        <w:spacing w:line="264" w:lineRule="auto"/>
        <w:rPr>
          <w:rFonts w:eastAsia="Times New Roman" w:cs="Arial"/>
        </w:rPr>
      </w:pPr>
      <w:r w:rsidRPr="005F1925">
        <w:rPr>
          <w:rFonts w:eastAsia="Times New Roman" w:cs="Arial"/>
        </w:rPr>
        <w:t>Hier ist kein Platz für eine ganze Schulklasse. Es braucht viele Zelte.</w:t>
      </w:r>
    </w:p>
    <w:p w14:paraId="0EBBDE9E" w14:textId="77777777" w:rsidR="005F1925" w:rsidRPr="005F1925" w:rsidRDefault="005F1925" w:rsidP="005F1925">
      <w:pPr>
        <w:spacing w:line="264" w:lineRule="auto"/>
        <w:rPr>
          <w:rFonts w:eastAsia="Times New Roman" w:cs="Arial"/>
        </w:rPr>
      </w:pPr>
      <w:r w:rsidRPr="005F1925">
        <w:rPr>
          <w:rFonts w:eastAsia="Times New Roman" w:cs="Arial"/>
        </w:rPr>
        <w:t xml:space="preserve">Und wenn ich aus dem Zelt herausschaue, dann begegne ich dem Lebendigen. Ich sehe Federn, Gänseblümchen, Käfer und… suche meine Schuhe. </w:t>
      </w:r>
    </w:p>
    <w:p w14:paraId="585807A8" w14:textId="77777777" w:rsidR="005F1925" w:rsidRPr="005F1925" w:rsidRDefault="005F1925" w:rsidP="005F1925">
      <w:pPr>
        <w:spacing w:line="264" w:lineRule="auto"/>
        <w:rPr>
          <w:rFonts w:eastAsia="Times New Roman" w:cs="Arial"/>
        </w:rPr>
      </w:pPr>
      <w:r w:rsidRPr="005F1925">
        <w:rPr>
          <w:rFonts w:eastAsia="Times New Roman" w:cs="Arial"/>
        </w:rPr>
        <w:t xml:space="preserve">Hier lerne ich ganz von allein. Hier entdecke ich Abenteuer und Langeweile. Lerne etwas über Seile, Stangen und Haken, über Ordnung und Unordnung, über kalte und warme Nächte, über Schatten und Licht und Dunkelheit. Und Pupse und Stinkesocken. </w:t>
      </w:r>
    </w:p>
    <w:p w14:paraId="442A91B4" w14:textId="77777777" w:rsidR="005F1925" w:rsidRPr="005F1925" w:rsidRDefault="005F1925" w:rsidP="005F1925">
      <w:pPr>
        <w:spacing w:after="120" w:line="264" w:lineRule="auto"/>
        <w:rPr>
          <w:rFonts w:eastAsia="Times New Roman" w:cs="Arial"/>
        </w:rPr>
      </w:pPr>
      <w:r w:rsidRPr="005F1925">
        <w:rPr>
          <w:rFonts w:eastAsia="Times New Roman" w:cs="Arial"/>
        </w:rPr>
        <w:t>Zelten ist Teamarbeit. Hilft mir jemand?</w:t>
      </w:r>
    </w:p>
    <w:p w14:paraId="302471FF" w14:textId="77777777" w:rsidR="005F1925" w:rsidRPr="005F1925" w:rsidRDefault="005F1925" w:rsidP="005F1925">
      <w:pPr>
        <w:spacing w:after="120" w:line="264" w:lineRule="auto"/>
        <w:rPr>
          <w:rFonts w:eastAsia="Times New Roman" w:cs="Arial"/>
          <w:i/>
        </w:rPr>
      </w:pPr>
      <w:r w:rsidRPr="005F1925">
        <w:rPr>
          <w:rFonts w:eastAsia="Times New Roman" w:cs="Arial"/>
          <w:i/>
        </w:rPr>
        <w:t>Lichterkette aufhängen</w:t>
      </w:r>
    </w:p>
    <w:p w14:paraId="013601AE" w14:textId="77777777" w:rsidR="005F1925" w:rsidRPr="005F1925" w:rsidRDefault="005F1925" w:rsidP="005F1925">
      <w:pPr>
        <w:spacing w:after="120" w:line="264" w:lineRule="auto"/>
        <w:rPr>
          <w:rFonts w:eastAsia="Times New Roman" w:cs="Arial"/>
        </w:rPr>
      </w:pPr>
      <w:r w:rsidRPr="005F1925">
        <w:rPr>
          <w:rFonts w:eastAsia="Times New Roman" w:cs="Arial"/>
        </w:rPr>
        <w:t>Eine Hängematte wäre auch nicht schlecht. Bevor Menschen in Häusern und Wohnungen Betten aufgestellt haben, gab es Zelte. Sie waren eine Lebensschule. Hier ist Platz für alles, was man zum Leben braucht.</w:t>
      </w:r>
    </w:p>
    <w:p w14:paraId="0FEB32FA" w14:textId="77777777" w:rsidR="005F1925" w:rsidRPr="005F1925" w:rsidRDefault="005F1925" w:rsidP="005F1925">
      <w:pPr>
        <w:spacing w:after="120" w:line="264" w:lineRule="auto"/>
        <w:rPr>
          <w:rFonts w:eastAsia="Times New Roman" w:cs="Arial"/>
        </w:rPr>
      </w:pPr>
      <w:r w:rsidRPr="005F1925">
        <w:rPr>
          <w:rFonts w:eastAsia="Times New Roman" w:cs="Arial"/>
        </w:rPr>
        <w:t xml:space="preserve">Es dauert nicht lange, dann könnt ihr Worte auf die Zeltwand schreiben. </w:t>
      </w:r>
      <w:r w:rsidRPr="005F1925">
        <w:rPr>
          <w:rFonts w:eastAsia="Times New Roman" w:cs="Arial"/>
          <w:i/>
        </w:rPr>
        <w:t>Mit dem Finger Worte</w:t>
      </w:r>
      <w:r w:rsidRPr="005F1925">
        <w:rPr>
          <w:rFonts w:eastAsia="Times New Roman" w:cs="Arial"/>
        </w:rPr>
        <w:t xml:space="preserve"> </w:t>
      </w:r>
      <w:r w:rsidRPr="005F1925">
        <w:rPr>
          <w:rFonts w:eastAsia="Times New Roman" w:cs="Arial"/>
          <w:i/>
        </w:rPr>
        <w:t xml:space="preserve">imaginieren </w:t>
      </w:r>
    </w:p>
    <w:p w14:paraId="4D0F4E3A" w14:textId="77777777" w:rsidR="005F1925" w:rsidRPr="005F1925" w:rsidRDefault="005F1925" w:rsidP="005F1925">
      <w:pPr>
        <w:spacing w:after="240" w:line="264" w:lineRule="auto"/>
        <w:rPr>
          <w:rFonts w:eastAsia="Times New Roman" w:cs="Arial"/>
        </w:rPr>
      </w:pPr>
      <w:r w:rsidRPr="005F1925">
        <w:rPr>
          <w:rFonts w:eastAsia="Times New Roman" w:cs="Arial"/>
        </w:rPr>
        <w:t xml:space="preserve">Und abends kommen alle am Lagerfeuer zusammen und essen und erinnern sich. Was hast Du erlebt? Gemeinsames Erzählen und gemeinsames Hören. Miteinander Lösungen finden. Allein sein und miteinandersein und das Leben teilen. Biblische Zeltgeschichten leben davon, dass Gott mitgeht und satt macht. Die N.N.-Schule ist so ein Ort, an dem ihr miteinander das Leben teilt und dabei lernt. </w:t>
      </w:r>
    </w:p>
    <w:p w14:paraId="5F38EF42" w14:textId="77777777" w:rsidR="005F1925" w:rsidRPr="005F1925" w:rsidRDefault="005F1925" w:rsidP="005F1925">
      <w:pPr>
        <w:spacing w:line="264" w:lineRule="auto"/>
        <w:rPr>
          <w:rFonts w:eastAsia="Times New Roman" w:cs="Arial"/>
        </w:rPr>
      </w:pPr>
      <w:r w:rsidRPr="005F1925">
        <w:rPr>
          <w:rFonts w:eastAsia="Times New Roman" w:cs="Arial"/>
        </w:rPr>
        <w:t xml:space="preserve">Und wenn alles gesagt ist, dann ist Zeit für Gemütlichkeit und Lieder. </w:t>
      </w:r>
    </w:p>
    <w:p w14:paraId="263F9397" w14:textId="77777777" w:rsidR="005F1925" w:rsidRPr="005F1925" w:rsidRDefault="005F1925" w:rsidP="005F1925">
      <w:pPr>
        <w:spacing w:after="240" w:line="264" w:lineRule="auto"/>
        <w:rPr>
          <w:rFonts w:eastAsia="Times New Roman" w:cs="Arial"/>
        </w:rPr>
      </w:pPr>
      <w:r w:rsidRPr="005F1925">
        <w:rPr>
          <w:rFonts w:eastAsia="Times New Roman" w:cs="Arial"/>
        </w:rPr>
        <w:t>Gibt es einen Schullied-Schlager? Was wäre das...?</w:t>
      </w:r>
    </w:p>
    <w:p w14:paraId="700DCECF" w14:textId="77777777" w:rsidR="005F1925" w:rsidRPr="005F1925" w:rsidRDefault="005F1925" w:rsidP="005F1925">
      <w:pPr>
        <w:spacing w:after="240" w:line="264" w:lineRule="auto"/>
        <w:rPr>
          <w:rFonts w:eastAsia="Times New Roman" w:cs="Arial"/>
        </w:rPr>
      </w:pPr>
      <w:r w:rsidRPr="005F1925">
        <w:rPr>
          <w:rFonts w:eastAsia="Times New Roman" w:cs="Arial"/>
        </w:rPr>
        <w:t>Dazu das Lied: Halte zu mir guter Gott</w:t>
      </w:r>
    </w:p>
    <w:p w14:paraId="5CC3DBED" w14:textId="77777777" w:rsidR="005F1925" w:rsidRDefault="005F1925" w:rsidP="005F1925">
      <w:pPr>
        <w:spacing w:after="240" w:line="264" w:lineRule="auto"/>
        <w:rPr>
          <w:rFonts w:ascii="Frutiger 45 Light" w:eastAsia="Times New Roman" w:hAnsi="Frutiger 45 Light"/>
        </w:rPr>
      </w:pPr>
    </w:p>
    <w:p w14:paraId="60D8EF55" w14:textId="77777777" w:rsidR="005F1925" w:rsidRDefault="005F1925" w:rsidP="005F1925">
      <w:pPr>
        <w:rPr>
          <w:rFonts w:ascii="Frutiger 45 Light" w:eastAsia="Times New Roman" w:hAnsi="Frutiger 45 Light"/>
        </w:rPr>
      </w:pPr>
      <w:r>
        <w:rPr>
          <w:rFonts w:ascii="Frutiger 45 Light" w:eastAsia="Times New Roman" w:hAnsi="Frutiger 45 Light"/>
        </w:rPr>
        <w:br w:type="page"/>
      </w:r>
    </w:p>
    <w:p w14:paraId="7D6280B8" w14:textId="065F3DE5" w:rsidR="005F1925" w:rsidRPr="005F1925" w:rsidRDefault="005F1925" w:rsidP="005F1925">
      <w:pPr>
        <w:spacing w:after="240" w:line="264" w:lineRule="auto"/>
        <w:rPr>
          <w:rFonts w:eastAsia="Times New Roman" w:cs="Arial"/>
        </w:rPr>
      </w:pPr>
      <w:r w:rsidRPr="005F1925">
        <w:rPr>
          <w:rFonts w:eastAsia="Times New Roman" w:cs="Arial"/>
        </w:rPr>
        <w:lastRenderedPageBreak/>
        <w:t xml:space="preserve">Schulanfang: Klingt gut! </w:t>
      </w:r>
    </w:p>
    <w:p w14:paraId="46F101D0" w14:textId="77777777" w:rsidR="005F1925" w:rsidRPr="005F1925" w:rsidRDefault="005F1925" w:rsidP="005F1925">
      <w:pPr>
        <w:spacing w:after="240" w:line="264" w:lineRule="auto"/>
        <w:rPr>
          <w:rFonts w:eastAsia="Times New Roman" w:cs="Arial"/>
          <w:b/>
          <w:sz w:val="24"/>
          <w:szCs w:val="24"/>
        </w:rPr>
      </w:pPr>
      <w:r w:rsidRPr="005F1925">
        <w:rPr>
          <w:rFonts w:eastAsia="Times New Roman" w:cs="Arial"/>
          <w:b/>
          <w:sz w:val="24"/>
          <w:szCs w:val="24"/>
        </w:rPr>
        <w:t xml:space="preserve">Schulranzen und Gartensack </w:t>
      </w:r>
    </w:p>
    <w:p w14:paraId="26DF62DA" w14:textId="77777777" w:rsidR="005F1925" w:rsidRPr="005F1925" w:rsidRDefault="005F1925" w:rsidP="005F1925">
      <w:pPr>
        <w:spacing w:after="240" w:line="264" w:lineRule="auto"/>
        <w:rPr>
          <w:rFonts w:eastAsia="Times New Roman" w:cs="Arial"/>
          <w:i/>
        </w:rPr>
      </w:pPr>
      <w:r w:rsidRPr="005F1925">
        <w:rPr>
          <w:rFonts w:eastAsia="Times New Roman" w:cs="Arial"/>
          <w:i/>
        </w:rPr>
        <w:t>Schulranzen, Gartensack und Müllsammelzange (beim Hausmeister ausleihen)</w:t>
      </w:r>
    </w:p>
    <w:p w14:paraId="62E01A50" w14:textId="77777777" w:rsidR="005F1925" w:rsidRPr="005F1925" w:rsidRDefault="005F1925" w:rsidP="005F1925">
      <w:pPr>
        <w:spacing w:line="264" w:lineRule="auto"/>
        <w:rPr>
          <w:rFonts w:eastAsia="Times New Roman" w:cs="Arial"/>
        </w:rPr>
      </w:pPr>
      <w:r w:rsidRPr="005F1925">
        <w:rPr>
          <w:rFonts w:eastAsia="Times New Roman" w:cs="Arial"/>
          <w:i/>
        </w:rPr>
        <w:t>Zange zeigen:</w:t>
      </w:r>
      <w:r w:rsidRPr="005F1925">
        <w:rPr>
          <w:rFonts w:eastAsia="Times New Roman" w:cs="Arial"/>
        </w:rPr>
        <w:t xml:space="preserve"> Das gab es schon, als ich Schulkind war. Müllsammeln mit einer Zange. </w:t>
      </w:r>
    </w:p>
    <w:p w14:paraId="4A5E5617" w14:textId="77777777" w:rsidR="005F1925" w:rsidRPr="005F1925" w:rsidRDefault="005F1925" w:rsidP="005F1925">
      <w:pPr>
        <w:spacing w:line="264" w:lineRule="auto"/>
        <w:rPr>
          <w:rFonts w:eastAsia="Times New Roman" w:cs="Arial"/>
        </w:rPr>
      </w:pPr>
      <w:r w:rsidRPr="005F1925">
        <w:rPr>
          <w:rFonts w:eastAsia="Times New Roman" w:cs="Arial"/>
        </w:rPr>
        <w:t xml:space="preserve">Jede Klasse war zweimal dran. Beim Hausmeister konnten wir uns Zangen und Eimer abholen. Das Leben teilen heißt auch: Aufgaben übernehmen. </w:t>
      </w:r>
    </w:p>
    <w:p w14:paraId="201980D5" w14:textId="77777777" w:rsidR="005F1925" w:rsidRPr="005F1925" w:rsidRDefault="005F1925" w:rsidP="005F1925">
      <w:pPr>
        <w:spacing w:line="264" w:lineRule="auto"/>
        <w:rPr>
          <w:rFonts w:eastAsia="Times New Roman" w:cs="Arial"/>
        </w:rPr>
      </w:pPr>
      <w:r w:rsidRPr="005F1925">
        <w:rPr>
          <w:rFonts w:eastAsia="Times New Roman" w:cs="Arial"/>
        </w:rPr>
        <w:t xml:space="preserve">Wir sind ausgeschwärmt in kleinen Gruppen. Erst war das Gemecker groß. „Blöd ist das...“ </w:t>
      </w:r>
    </w:p>
    <w:p w14:paraId="0D702201" w14:textId="77777777" w:rsidR="005F1925" w:rsidRPr="005F1925" w:rsidRDefault="005F1925" w:rsidP="005F1925">
      <w:pPr>
        <w:spacing w:after="120" w:line="264" w:lineRule="auto"/>
        <w:rPr>
          <w:rFonts w:eastAsia="Times New Roman" w:cs="Arial"/>
        </w:rPr>
      </w:pPr>
      <w:r w:rsidRPr="005F1925">
        <w:rPr>
          <w:rFonts w:eastAsia="Times New Roman" w:cs="Arial"/>
        </w:rPr>
        <w:t>Aber als wir dann unterwegs waren, ja, es hat Spaß gemacht. Auf dem ganzen Gelände der Schule waren wir unterwegs und haben Müll und Bananenschalen gesammelt. Unter jedem Spielgerät, in jedem grünen Streifen, zwischen Hecken und Büschen, sind wir herumgestromert. Und der Müll kam nicht nur von uns Schulkindern.</w:t>
      </w:r>
    </w:p>
    <w:p w14:paraId="21D543CD" w14:textId="77777777" w:rsidR="005F1925" w:rsidRPr="005F1925" w:rsidRDefault="005F1925" w:rsidP="005F1925">
      <w:pPr>
        <w:spacing w:line="264" w:lineRule="auto"/>
        <w:rPr>
          <w:rFonts w:eastAsia="Times New Roman" w:cs="Arial"/>
        </w:rPr>
      </w:pPr>
      <w:r w:rsidRPr="005F1925">
        <w:rPr>
          <w:rFonts w:eastAsia="Times New Roman" w:cs="Arial"/>
        </w:rPr>
        <w:t>Im Frühling war es der Müll und im Herbst das Laub. Dem Igel haben wir ein Haus für den Winter gebaut. Der Rest wurde in Säcke gefüllt und von der Stadt abgeholt.</w:t>
      </w:r>
    </w:p>
    <w:p w14:paraId="0D96D53C" w14:textId="77777777" w:rsidR="005F1925" w:rsidRPr="005F1925" w:rsidRDefault="005F1925" w:rsidP="005F1925">
      <w:pPr>
        <w:spacing w:after="120" w:line="264" w:lineRule="auto"/>
        <w:rPr>
          <w:rFonts w:eastAsia="Times New Roman" w:cs="Arial"/>
        </w:rPr>
      </w:pPr>
      <w:r w:rsidRPr="005F1925">
        <w:rPr>
          <w:rFonts w:eastAsia="Times New Roman" w:cs="Arial"/>
        </w:rPr>
        <w:t>Miteinander lernen heißt auch, miteinander die Welt zu entdecken.</w:t>
      </w:r>
    </w:p>
    <w:p w14:paraId="6E7F1664" w14:textId="77777777" w:rsidR="005F1925" w:rsidRPr="005F1925" w:rsidRDefault="005F1925" w:rsidP="005F1925">
      <w:pPr>
        <w:spacing w:after="120" w:line="264" w:lineRule="auto"/>
        <w:rPr>
          <w:rFonts w:eastAsia="Times New Roman" w:cs="Arial"/>
        </w:rPr>
      </w:pPr>
      <w:r w:rsidRPr="005F1925">
        <w:rPr>
          <w:rFonts w:eastAsia="Times New Roman" w:cs="Arial"/>
        </w:rPr>
        <w:t xml:space="preserve">Wie will ich leben? </w:t>
      </w:r>
      <w:r w:rsidRPr="005F1925">
        <w:rPr>
          <w:rFonts w:eastAsia="Times New Roman" w:cs="Arial"/>
          <w:i/>
        </w:rPr>
        <w:t>Aus dem Schulranzen ein Lesebuch/Lesefibel holen</w:t>
      </w:r>
      <w:r w:rsidRPr="005F1925">
        <w:rPr>
          <w:rFonts w:eastAsia="Times New Roman" w:cs="Arial"/>
        </w:rPr>
        <w:t>.</w:t>
      </w:r>
    </w:p>
    <w:p w14:paraId="1C8AF1FE" w14:textId="77777777" w:rsidR="005F1925" w:rsidRPr="005F1925" w:rsidRDefault="005F1925" w:rsidP="005F1925">
      <w:pPr>
        <w:spacing w:line="264" w:lineRule="auto"/>
        <w:rPr>
          <w:rFonts w:eastAsia="Times New Roman" w:cs="Arial"/>
        </w:rPr>
      </w:pPr>
      <w:r w:rsidRPr="005F1925">
        <w:rPr>
          <w:rFonts w:eastAsia="Times New Roman" w:cs="Arial"/>
        </w:rPr>
        <w:t>Diese Frage steht nicht auf dem Titel der Lesefibel, aber sie wird erzählt mit „</w:t>
      </w:r>
      <w:proofErr w:type="spellStart"/>
      <w:r w:rsidRPr="005F1925">
        <w:rPr>
          <w:rFonts w:eastAsia="Times New Roman" w:cs="Arial"/>
        </w:rPr>
        <w:t>Fara</w:t>
      </w:r>
      <w:proofErr w:type="spellEnd"/>
      <w:r w:rsidRPr="005F1925">
        <w:rPr>
          <w:rFonts w:eastAsia="Times New Roman" w:cs="Arial"/>
        </w:rPr>
        <w:t xml:space="preserve"> und Fu“</w:t>
      </w:r>
      <w:r w:rsidRPr="005F1925">
        <w:rPr>
          <w:rFonts w:eastAsia="Times New Roman" w:cs="Arial"/>
          <w:i/>
        </w:rPr>
        <w:t xml:space="preserve"> (</w:t>
      </w:r>
      <w:proofErr w:type="spellStart"/>
      <w:r w:rsidRPr="005F1925">
        <w:rPr>
          <w:rFonts w:eastAsia="Times New Roman" w:cs="Arial"/>
          <w:i/>
        </w:rPr>
        <w:t>N.N.Titel</w:t>
      </w:r>
      <w:proofErr w:type="spellEnd"/>
      <w:r w:rsidRPr="005F1925">
        <w:rPr>
          <w:rFonts w:eastAsia="Times New Roman" w:cs="Arial"/>
          <w:i/>
        </w:rPr>
        <w:t xml:space="preserve"> einfügen). </w:t>
      </w:r>
      <w:r w:rsidRPr="005F1925">
        <w:rPr>
          <w:rFonts w:eastAsia="Times New Roman" w:cs="Arial"/>
        </w:rPr>
        <w:t xml:space="preserve">Wie will ich mit anderen leben? Das findet ihr heraus. Das geht nur mit allen gemeinsam. Und auf dem Schulhof fängt es an! </w:t>
      </w:r>
    </w:p>
    <w:p w14:paraId="197253E6" w14:textId="77777777" w:rsidR="005F1925" w:rsidRPr="005F1925" w:rsidRDefault="005F1925" w:rsidP="005F1925">
      <w:pPr>
        <w:spacing w:line="264" w:lineRule="auto"/>
        <w:rPr>
          <w:rFonts w:eastAsia="Times New Roman" w:cs="Arial"/>
        </w:rPr>
      </w:pPr>
      <w:r w:rsidRPr="005F1925">
        <w:rPr>
          <w:rFonts w:eastAsia="Times New Roman" w:cs="Arial"/>
        </w:rPr>
        <w:t xml:space="preserve">Manchmal geht es leichter mit einem Lied auf den Lippen. </w:t>
      </w:r>
    </w:p>
    <w:p w14:paraId="520961FD" w14:textId="77777777" w:rsidR="005F1925" w:rsidRPr="005F1925" w:rsidRDefault="005F1925" w:rsidP="005F1925">
      <w:pPr>
        <w:spacing w:after="240" w:line="264" w:lineRule="auto"/>
        <w:rPr>
          <w:rFonts w:eastAsia="Times New Roman" w:cs="Arial"/>
        </w:rPr>
      </w:pPr>
      <w:r w:rsidRPr="005F1925">
        <w:rPr>
          <w:rFonts w:eastAsia="Times New Roman" w:cs="Arial"/>
        </w:rPr>
        <w:t xml:space="preserve">Und für euren Schulranzen, für den Schulweg und das Klassenzimmer, bekommt ihr das </w:t>
      </w:r>
      <w:proofErr w:type="spellStart"/>
      <w:r w:rsidRPr="005F1925">
        <w:rPr>
          <w:rFonts w:eastAsia="Times New Roman" w:cs="Arial"/>
        </w:rPr>
        <w:t>AchtKinderLiederbuch</w:t>
      </w:r>
      <w:proofErr w:type="spellEnd"/>
      <w:r w:rsidRPr="005F1925">
        <w:rPr>
          <w:rFonts w:eastAsia="Times New Roman" w:cs="Arial"/>
        </w:rPr>
        <w:t xml:space="preserve"> geschenkt, samt Wimmelbild. Dort findet ihr den Gartensack. </w:t>
      </w:r>
    </w:p>
    <w:p w14:paraId="4D011308" w14:textId="77777777" w:rsidR="005F1925" w:rsidRPr="005F1925" w:rsidRDefault="005F1925" w:rsidP="005F1925">
      <w:pPr>
        <w:spacing w:line="264" w:lineRule="auto"/>
        <w:rPr>
          <w:rFonts w:cs="Arial"/>
        </w:rPr>
      </w:pPr>
      <w:r w:rsidRPr="005F1925">
        <w:rPr>
          <w:rFonts w:cs="Arial"/>
        </w:rPr>
        <w:t xml:space="preserve">Dazu Lied: Wir sind alle Gotteskinder </w:t>
      </w:r>
    </w:p>
    <w:p w14:paraId="639DC817" w14:textId="77777777" w:rsidR="005F1925" w:rsidRPr="005F1925" w:rsidRDefault="005F1925" w:rsidP="00B35A86">
      <w:pPr>
        <w:rPr>
          <w:rFonts w:cs="Arial"/>
        </w:rPr>
      </w:pPr>
    </w:p>
    <w:p w14:paraId="49EB5024" w14:textId="4BA3120A" w:rsidR="005F1925" w:rsidRDefault="005F1925" w:rsidP="005F1925">
      <w:pPr>
        <w:jc w:val="right"/>
      </w:pPr>
      <w:r>
        <w:t>Susanne Paetzold</w:t>
      </w:r>
    </w:p>
    <w:p w14:paraId="49F7DC34" w14:textId="77777777" w:rsidR="005F1925" w:rsidRDefault="005F1925">
      <w:pPr>
        <w:spacing w:before="0" w:after="160"/>
      </w:pPr>
      <w:r>
        <w:br w:type="page"/>
      </w:r>
    </w:p>
    <w:p w14:paraId="0439298D" w14:textId="5B09DE80" w:rsidR="005F1925" w:rsidRPr="00815473" w:rsidRDefault="00C76B03" w:rsidP="005F1925">
      <w:pPr>
        <w:rPr>
          <w:rFonts w:ascii="Cambria" w:hAnsi="Cambria"/>
          <w:b/>
          <w:bCs/>
          <w:sz w:val="24"/>
          <w:szCs w:val="24"/>
        </w:rPr>
      </w:pPr>
      <w:r w:rsidRPr="00815473">
        <w:rPr>
          <w:b/>
          <w:bCs/>
          <w:sz w:val="24"/>
          <w:szCs w:val="24"/>
        </w:rPr>
        <w:lastRenderedPageBreak/>
        <w:t xml:space="preserve">B) </w:t>
      </w:r>
      <w:r w:rsidR="005F1925" w:rsidRPr="00815473">
        <w:rPr>
          <w:rFonts w:ascii="Cambria" w:hAnsi="Cambria"/>
          <w:b/>
          <w:bCs/>
          <w:sz w:val="24"/>
          <w:szCs w:val="24"/>
        </w:rPr>
        <w:t>Hevenu shalom:</w:t>
      </w:r>
    </w:p>
    <w:p w14:paraId="1FFBCBFC" w14:textId="77777777" w:rsidR="005F1925" w:rsidRPr="00815473" w:rsidRDefault="005F1925" w:rsidP="005F1925">
      <w:pPr>
        <w:rPr>
          <w:rFonts w:ascii="Cambria" w:hAnsi="Cambria"/>
          <w:b/>
          <w:bCs/>
          <w:sz w:val="24"/>
          <w:szCs w:val="24"/>
        </w:rPr>
      </w:pPr>
      <w:r w:rsidRPr="00815473">
        <w:rPr>
          <w:rFonts w:ascii="Cambria" w:hAnsi="Cambria"/>
          <w:b/>
          <w:bCs/>
          <w:sz w:val="24"/>
          <w:szCs w:val="24"/>
        </w:rPr>
        <w:t>Frieden braucht Zusammenhalt</w:t>
      </w:r>
    </w:p>
    <w:p w14:paraId="19CD3A25" w14:textId="77777777" w:rsidR="005F1925" w:rsidRPr="005F1925" w:rsidRDefault="005F1925" w:rsidP="005F1925"/>
    <w:p w14:paraId="400FC06A" w14:textId="77777777" w:rsidR="005F1925" w:rsidRPr="005F1925" w:rsidRDefault="005F1925" w:rsidP="005F1925">
      <w:pPr>
        <w:rPr>
          <w:i/>
          <w:iCs/>
        </w:rPr>
      </w:pPr>
      <w:r w:rsidRPr="005F1925">
        <w:rPr>
          <w:i/>
          <w:iCs/>
        </w:rPr>
        <w:t>Dieser Impuls hat 3 Teile, die auch einzeln oder teilweise verwendet werden können.</w:t>
      </w:r>
    </w:p>
    <w:p w14:paraId="37557754" w14:textId="77777777" w:rsidR="005F1925" w:rsidRPr="005F1925" w:rsidRDefault="005F1925" w:rsidP="005F1925">
      <w:pPr>
        <w:numPr>
          <w:ilvl w:val="0"/>
          <w:numId w:val="25"/>
        </w:numPr>
        <w:rPr>
          <w:i/>
          <w:iCs/>
        </w:rPr>
      </w:pPr>
      <w:r w:rsidRPr="005F1925">
        <w:rPr>
          <w:i/>
          <w:iCs/>
        </w:rPr>
        <w:t>Lied: Hevenu shalom</w:t>
      </w:r>
    </w:p>
    <w:p w14:paraId="64CFB3AB" w14:textId="77777777" w:rsidR="005F1925" w:rsidRPr="005F1925" w:rsidRDefault="005F1925" w:rsidP="005F1925">
      <w:pPr>
        <w:numPr>
          <w:ilvl w:val="0"/>
          <w:numId w:val="25"/>
        </w:numPr>
        <w:rPr>
          <w:i/>
          <w:iCs/>
        </w:rPr>
      </w:pPr>
      <w:r w:rsidRPr="005F1925">
        <w:rPr>
          <w:i/>
          <w:iCs/>
        </w:rPr>
        <w:t xml:space="preserve">Gedanken zum Frieden, mit Wimmelbild </w:t>
      </w:r>
      <w:r w:rsidRPr="005F1925">
        <w:rPr>
          <w:i/>
          <w:iCs/>
        </w:rPr>
        <w:sym w:font="Wingdings" w:char="F0E0"/>
      </w:r>
      <w:r w:rsidRPr="005F1925">
        <w:rPr>
          <w:i/>
          <w:iCs/>
        </w:rPr>
        <w:t xml:space="preserve"> soll mit Beamer gut sichtbar an die Wand projiziert werden </w:t>
      </w:r>
    </w:p>
    <w:p w14:paraId="0F2CA561" w14:textId="77777777" w:rsidR="005F1925" w:rsidRPr="005F1925" w:rsidRDefault="005F1925" w:rsidP="005F1925">
      <w:pPr>
        <w:numPr>
          <w:ilvl w:val="0"/>
          <w:numId w:val="25"/>
        </w:numPr>
        <w:rPr>
          <w:i/>
          <w:iCs/>
        </w:rPr>
      </w:pPr>
      <w:r w:rsidRPr="005F1925">
        <w:rPr>
          <w:i/>
          <w:iCs/>
        </w:rPr>
        <w:t>Lied und Tanz: Hevenu shalom</w:t>
      </w:r>
    </w:p>
    <w:p w14:paraId="3ED13030" w14:textId="77777777" w:rsidR="005F1925" w:rsidRPr="005F1925" w:rsidRDefault="005F1925" w:rsidP="005F1925">
      <w:pPr>
        <w:rPr>
          <w:b/>
          <w:bCs/>
          <w:i/>
          <w:iCs/>
        </w:rPr>
      </w:pPr>
    </w:p>
    <w:p w14:paraId="7A3272E2" w14:textId="77777777" w:rsidR="005F1925" w:rsidRPr="005F1925" w:rsidRDefault="005F1925" w:rsidP="005F1925">
      <w:pPr>
        <w:rPr>
          <w:b/>
          <w:bCs/>
          <w:i/>
          <w:iCs/>
        </w:rPr>
      </w:pPr>
      <w:r w:rsidRPr="005F1925">
        <w:rPr>
          <w:b/>
          <w:bCs/>
          <w:i/>
          <w:iCs/>
          <w:noProof/>
        </w:rPr>
        <w:drawing>
          <wp:inline distT="0" distB="0" distL="0" distR="0" wp14:anchorId="7737D15E" wp14:editId="3886C9E1">
            <wp:extent cx="4335346" cy="3031490"/>
            <wp:effectExtent l="0" t="0" r="8255" b="0"/>
            <wp:docPr id="367173404" name="Grafik 1" descr="Ein Bild, das Zeichnung, Cartoon, Bild, Kinder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173404" name="Grafik 1" descr="Ein Bild, das Zeichnung, Cartoon, Bild, Kinderkunst enthält.&#10;&#10;KI-generierte Inhalte können fehlerhaft sei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42611" cy="3036570"/>
                    </a:xfrm>
                    <a:prstGeom prst="rect">
                      <a:avLst/>
                    </a:prstGeom>
                  </pic:spPr>
                </pic:pic>
              </a:graphicData>
            </a:graphic>
          </wp:inline>
        </w:drawing>
      </w:r>
    </w:p>
    <w:p w14:paraId="7C6E32F2" w14:textId="77777777" w:rsidR="005F1925" w:rsidRPr="005F1925" w:rsidRDefault="005F1925" w:rsidP="005F1925">
      <w:pPr>
        <w:rPr>
          <w:i/>
          <w:iCs/>
        </w:rPr>
      </w:pPr>
      <w:r w:rsidRPr="005F1925">
        <w:rPr>
          <w:i/>
          <w:iCs/>
        </w:rPr>
        <w:t>Quelle: https://choere-evangelisch.de/achtkinderliederbuch/</w:t>
      </w:r>
    </w:p>
    <w:p w14:paraId="2AA56F04" w14:textId="77777777" w:rsidR="005F1925" w:rsidRPr="005F1925" w:rsidRDefault="005F1925" w:rsidP="005F1925">
      <w:pPr>
        <w:rPr>
          <w:b/>
          <w:bCs/>
        </w:rPr>
      </w:pPr>
    </w:p>
    <w:p w14:paraId="2A03FE83" w14:textId="77777777" w:rsidR="005F1925" w:rsidRPr="005F1925" w:rsidRDefault="005F1925" w:rsidP="005F1925">
      <w:pPr>
        <w:numPr>
          <w:ilvl w:val="0"/>
          <w:numId w:val="26"/>
        </w:numPr>
        <w:rPr>
          <w:b/>
          <w:bCs/>
        </w:rPr>
      </w:pPr>
      <w:r w:rsidRPr="005F1925">
        <w:rPr>
          <w:b/>
          <w:bCs/>
        </w:rPr>
        <w:t>Lied: „Hevenu Shalom“</w:t>
      </w:r>
    </w:p>
    <w:p w14:paraId="6A686E02" w14:textId="55EB0D5B" w:rsidR="005F1925" w:rsidRPr="005F1925" w:rsidRDefault="005F1925" w:rsidP="005F1925">
      <w:r w:rsidRPr="005F1925">
        <w:t>Alle gemeinsam singen das Lied.</w:t>
      </w:r>
      <w:r>
        <w:t xml:space="preserve"> </w:t>
      </w:r>
      <w:r>
        <w:br/>
      </w:r>
      <w:r w:rsidRPr="005F1925">
        <w:t>Es sollte mehrmals gesungen werden, um damit vertraut zu werden,</w:t>
      </w:r>
      <w:r>
        <w:br/>
      </w:r>
      <w:r w:rsidRPr="005F1925">
        <w:t>auf Hebräisch und auf Deutsch.</w:t>
      </w:r>
    </w:p>
    <w:p w14:paraId="435132F8" w14:textId="77777777" w:rsidR="005F1925" w:rsidRPr="005F1925" w:rsidRDefault="005F1925" w:rsidP="005F1925"/>
    <w:p w14:paraId="68868367" w14:textId="5140C8C7" w:rsidR="005F1925" w:rsidRPr="005F1925" w:rsidRDefault="005F1925" w:rsidP="005F1925">
      <w:r w:rsidRPr="005F1925">
        <w:t xml:space="preserve">Spielerische Variation, wenn das Lied schon </w:t>
      </w:r>
      <w:proofErr w:type="gramStart"/>
      <w:r w:rsidRPr="005F1925">
        <w:t>vertraut</w:t>
      </w:r>
      <w:proofErr w:type="gramEnd"/>
      <w:r w:rsidRPr="005F1925">
        <w:t xml:space="preserve"> ist:</w:t>
      </w:r>
      <w:r>
        <w:br/>
      </w:r>
      <w:r w:rsidRPr="005F1925">
        <w:t>Die Gemeinde/das Publikum/der Schulchor… wird in 4 Gruppen geteilt.</w:t>
      </w:r>
      <w:r>
        <w:br/>
      </w:r>
      <w:r w:rsidRPr="005F1925">
        <w:t>Jede Gruppe singt einen Abschnitt des Liedes - nacheinander.</w:t>
      </w:r>
      <w:r>
        <w:br/>
      </w:r>
      <w:r w:rsidRPr="005F1925">
        <w:t>So wird der Friede immer weitergereicht.</w:t>
      </w:r>
    </w:p>
    <w:p w14:paraId="0B6C0846" w14:textId="77777777" w:rsidR="005F1925" w:rsidRPr="005F1925" w:rsidRDefault="005F1925" w:rsidP="005F1925"/>
    <w:p w14:paraId="4A861097" w14:textId="77777777" w:rsidR="005F1925" w:rsidRPr="005F1925" w:rsidRDefault="005F1925" w:rsidP="005F1925">
      <w:pPr>
        <w:numPr>
          <w:ilvl w:val="0"/>
          <w:numId w:val="26"/>
        </w:numPr>
        <w:rPr>
          <w:b/>
          <w:bCs/>
        </w:rPr>
      </w:pPr>
      <w:r w:rsidRPr="005F1925">
        <w:rPr>
          <w:b/>
          <w:bCs/>
        </w:rPr>
        <w:t>Gedanken zum Frieden, mit Wimmelbild</w:t>
      </w:r>
    </w:p>
    <w:p w14:paraId="5D169A25" w14:textId="4FBB3A99" w:rsidR="005F1925" w:rsidRPr="005F1925" w:rsidRDefault="005F1925" w:rsidP="005F1925">
      <w:r w:rsidRPr="005F1925">
        <w:t>Das Lied (das wir gerade gesungen haben) stammt aus Israel.</w:t>
      </w:r>
      <w:r>
        <w:t xml:space="preserve"> </w:t>
      </w:r>
      <w:r>
        <w:br/>
      </w:r>
      <w:r w:rsidRPr="005F1925">
        <w:t>Im Lied bitten wir um Frieden.</w:t>
      </w:r>
      <w:r>
        <w:br/>
      </w:r>
      <w:r w:rsidRPr="005F1925">
        <w:t>Puh, Frieden. Das ist ein sehr großes Wort!</w:t>
      </w:r>
      <w:r>
        <w:br/>
      </w:r>
      <w:r w:rsidRPr="005F1925">
        <w:t>Frieden ist, wenn man sich niemals streitet, oder?</w:t>
      </w:r>
    </w:p>
    <w:p w14:paraId="59B0A5C1" w14:textId="28A2252D" w:rsidR="005F1925" w:rsidRPr="005F1925" w:rsidRDefault="005F1925" w:rsidP="005F1925">
      <w:r w:rsidRPr="005F1925">
        <w:lastRenderedPageBreak/>
        <w:t>Wir machen dazu mal eine kleine Umfrage:</w:t>
      </w:r>
    </w:p>
    <w:p w14:paraId="68D3D5F8" w14:textId="77777777" w:rsidR="005F1925" w:rsidRPr="005F1925" w:rsidRDefault="005F1925" w:rsidP="005F1925">
      <w:pPr>
        <w:numPr>
          <w:ilvl w:val="0"/>
          <w:numId w:val="27"/>
        </w:numPr>
        <w:spacing w:line="240" w:lineRule="auto"/>
        <w:ind w:left="714" w:hanging="357"/>
      </w:pPr>
      <w:r w:rsidRPr="005F1925">
        <w:t xml:space="preserve">Wer von euch streitet sich nie? </w:t>
      </w:r>
    </w:p>
    <w:p w14:paraId="21C48AC6" w14:textId="77777777" w:rsidR="005F1925" w:rsidRPr="005F1925" w:rsidRDefault="005F1925" w:rsidP="005F1925">
      <w:pPr>
        <w:numPr>
          <w:ilvl w:val="0"/>
          <w:numId w:val="27"/>
        </w:numPr>
        <w:spacing w:line="240" w:lineRule="auto"/>
        <w:ind w:left="714" w:hanging="357"/>
      </w:pPr>
      <w:r w:rsidRPr="005F1925">
        <w:t>Und wer streitet sich manchmal?</w:t>
      </w:r>
    </w:p>
    <w:p w14:paraId="0C0C9531" w14:textId="77777777" w:rsidR="005F1925" w:rsidRPr="005F1925" w:rsidRDefault="005F1925" w:rsidP="005F1925">
      <w:pPr>
        <w:numPr>
          <w:ilvl w:val="0"/>
          <w:numId w:val="27"/>
        </w:numPr>
        <w:spacing w:line="240" w:lineRule="auto"/>
        <w:ind w:left="714" w:hanging="357"/>
      </w:pPr>
      <w:r w:rsidRPr="005F1925">
        <w:t>Wer streitet sich oft?</w:t>
      </w:r>
    </w:p>
    <w:p w14:paraId="59C4224F" w14:textId="77777777" w:rsidR="005F1925" w:rsidRPr="005F1925" w:rsidRDefault="005F1925" w:rsidP="005F1925">
      <w:pPr>
        <w:numPr>
          <w:ilvl w:val="0"/>
          <w:numId w:val="27"/>
        </w:numPr>
        <w:spacing w:line="240" w:lineRule="auto"/>
        <w:ind w:left="714" w:hanging="357"/>
      </w:pPr>
      <w:r w:rsidRPr="005F1925">
        <w:t>Und wer kann sich danach wieder vertragen?</w:t>
      </w:r>
    </w:p>
    <w:p w14:paraId="46EFB829" w14:textId="6147CC98" w:rsidR="005F1925" w:rsidRPr="005F1925" w:rsidRDefault="005F1925" w:rsidP="005F1925">
      <w:r w:rsidRPr="005F1925">
        <w:t>Ich kenne ein Mädchen - sie ist 6 Jahre alt -, die hat mir mal gesagt:</w:t>
      </w:r>
      <w:r>
        <w:br/>
      </w:r>
      <w:r w:rsidRPr="005F1925">
        <w:t>„Mit meiner Freundin, da kann ich gut streiten. Aber wir können uns auch am schnellsten wieder vertragen.“</w:t>
      </w:r>
    </w:p>
    <w:p w14:paraId="0A9E5455" w14:textId="5957694F" w:rsidR="005F1925" w:rsidRPr="005F1925" w:rsidRDefault="005F1925" w:rsidP="005F1925">
      <w:r w:rsidRPr="005F1925">
        <w:t>Ist das Friede, wenn man sich am schnellsten wieder vertragen kann?</w:t>
      </w:r>
      <w:r>
        <w:br/>
      </w:r>
      <w:r w:rsidRPr="005F1925">
        <w:t>Das ist schonmal ganz gut, finde ich.</w:t>
      </w:r>
    </w:p>
    <w:p w14:paraId="54926EB9" w14:textId="22EA0494" w:rsidR="005F1925" w:rsidRPr="005F1925" w:rsidRDefault="005F1925" w:rsidP="005F1925">
      <w:r w:rsidRPr="005F1925">
        <w:t>Ich habe Euch heute ein Bild mitgebracht. Das möchte ich Euch jetzt zeigen.</w:t>
      </w:r>
      <w:r>
        <w:br/>
      </w:r>
      <w:proofErr w:type="gramStart"/>
      <w:r w:rsidRPr="005F1925">
        <w:t>Entdeckt</w:t>
      </w:r>
      <w:proofErr w:type="gramEnd"/>
      <w:r w:rsidRPr="005F1925">
        <w:t xml:space="preserve"> ihr darauf etwas, das nach Frieden aussieht?</w:t>
      </w:r>
      <w:r>
        <w:br/>
      </w:r>
      <w:r w:rsidRPr="005F1925">
        <w:t>Wer möchte laut sagen, was auf dem Bild nach Frieden aussieht?</w:t>
      </w:r>
    </w:p>
    <w:p w14:paraId="13115FEE" w14:textId="77777777" w:rsidR="005F1925" w:rsidRPr="005F1925" w:rsidRDefault="005F1925" w:rsidP="005F1925">
      <w:r w:rsidRPr="005F1925">
        <w:t>Bsp.:</w:t>
      </w:r>
    </w:p>
    <w:p w14:paraId="1C99F0AD" w14:textId="77777777" w:rsidR="005F1925" w:rsidRPr="005F1925" w:rsidRDefault="005F1925" w:rsidP="005F1925">
      <w:pPr>
        <w:numPr>
          <w:ilvl w:val="0"/>
          <w:numId w:val="27"/>
        </w:numPr>
        <w:spacing w:line="240" w:lineRule="auto"/>
        <w:ind w:left="714" w:hanging="357"/>
      </w:pPr>
      <w:r w:rsidRPr="005F1925">
        <w:t>Kinder tanzen im Reigen</w:t>
      </w:r>
    </w:p>
    <w:p w14:paraId="58B2CDB3" w14:textId="77777777" w:rsidR="005F1925" w:rsidRPr="005F1925" w:rsidRDefault="005F1925" w:rsidP="005F1925">
      <w:pPr>
        <w:numPr>
          <w:ilvl w:val="0"/>
          <w:numId w:val="27"/>
        </w:numPr>
        <w:spacing w:line="240" w:lineRule="auto"/>
        <w:ind w:left="714" w:hanging="357"/>
      </w:pPr>
      <w:r w:rsidRPr="005F1925">
        <w:t>Friedensdemo</w:t>
      </w:r>
    </w:p>
    <w:p w14:paraId="5E8A3659" w14:textId="77777777" w:rsidR="005F1925" w:rsidRPr="005F1925" w:rsidRDefault="005F1925" w:rsidP="005F1925">
      <w:pPr>
        <w:numPr>
          <w:ilvl w:val="0"/>
          <w:numId w:val="27"/>
        </w:numPr>
        <w:spacing w:line="240" w:lineRule="auto"/>
        <w:ind w:left="714" w:hanging="357"/>
      </w:pPr>
      <w:r w:rsidRPr="005F1925">
        <w:t>Friedenstaube (rechts von der Schornsteinfegerin)</w:t>
      </w:r>
    </w:p>
    <w:p w14:paraId="7753EADE" w14:textId="77777777" w:rsidR="005F1925" w:rsidRPr="005F1925" w:rsidRDefault="005F1925" w:rsidP="005F1925">
      <w:pPr>
        <w:numPr>
          <w:ilvl w:val="0"/>
          <w:numId w:val="27"/>
        </w:numPr>
        <w:spacing w:line="240" w:lineRule="auto"/>
        <w:ind w:left="714" w:hanging="357"/>
      </w:pPr>
      <w:r w:rsidRPr="005F1925">
        <w:t>Menschen sitzen friedlich am Abendbrottisch</w:t>
      </w:r>
    </w:p>
    <w:p w14:paraId="69662E1F" w14:textId="77777777" w:rsidR="005F1925" w:rsidRPr="005F1925" w:rsidRDefault="005F1925" w:rsidP="005F1925">
      <w:pPr>
        <w:numPr>
          <w:ilvl w:val="0"/>
          <w:numId w:val="27"/>
        </w:numPr>
        <w:spacing w:line="240" w:lineRule="auto"/>
        <w:ind w:left="714" w:hanging="357"/>
      </w:pPr>
      <w:r w:rsidRPr="005F1925">
        <w:t>Menschen sitzen und singen friedlich am Lagerfeuer</w:t>
      </w:r>
    </w:p>
    <w:p w14:paraId="1004559F" w14:textId="77777777" w:rsidR="005F1925" w:rsidRPr="005F1925" w:rsidRDefault="005F1925" w:rsidP="005F1925">
      <w:pPr>
        <w:numPr>
          <w:ilvl w:val="0"/>
          <w:numId w:val="27"/>
        </w:numPr>
        <w:spacing w:line="240" w:lineRule="auto"/>
        <w:ind w:left="714" w:hanging="357"/>
      </w:pPr>
      <w:r w:rsidRPr="005F1925">
        <w:t>Fairplay beim Fußballspiel</w:t>
      </w:r>
    </w:p>
    <w:p w14:paraId="11557FFE" w14:textId="77777777" w:rsidR="005F1925" w:rsidRPr="005F1925" w:rsidRDefault="005F1925" w:rsidP="005F1925">
      <w:pPr>
        <w:numPr>
          <w:ilvl w:val="0"/>
          <w:numId w:val="27"/>
        </w:numPr>
        <w:spacing w:line="240" w:lineRule="auto"/>
        <w:ind w:left="714" w:hanging="357"/>
      </w:pPr>
      <w:r w:rsidRPr="005F1925">
        <w:t>Dreikönigssingen</w:t>
      </w:r>
    </w:p>
    <w:p w14:paraId="181BF4D7" w14:textId="77777777" w:rsidR="005F1925" w:rsidRPr="005F1925" w:rsidRDefault="005F1925" w:rsidP="005F1925">
      <w:pPr>
        <w:numPr>
          <w:ilvl w:val="0"/>
          <w:numId w:val="27"/>
        </w:numPr>
        <w:spacing w:line="240" w:lineRule="auto"/>
        <w:ind w:left="714" w:hanging="357"/>
      </w:pPr>
      <w:r w:rsidRPr="005F1925">
        <w:t>St. Martin auf dem Pferd (hat seinen Mantel mit einem Armen geteilt)</w:t>
      </w:r>
    </w:p>
    <w:p w14:paraId="038C8D1D" w14:textId="77777777" w:rsidR="005F1925" w:rsidRPr="005F1925" w:rsidRDefault="005F1925" w:rsidP="005F1925">
      <w:pPr>
        <w:numPr>
          <w:ilvl w:val="0"/>
          <w:numId w:val="27"/>
        </w:numPr>
        <w:spacing w:line="240" w:lineRule="auto"/>
        <w:ind w:left="714" w:hanging="357"/>
      </w:pPr>
      <w:r w:rsidRPr="005F1925">
        <w:t>…</w:t>
      </w:r>
    </w:p>
    <w:p w14:paraId="1F111AD2" w14:textId="50E145C9" w:rsidR="005F1925" w:rsidRPr="005F1925" w:rsidRDefault="005F1925" w:rsidP="005F1925">
      <w:r w:rsidRPr="005F1925">
        <w:t>Könnt ihr auch etwas entdecken, das nicht so friedlich ist?</w:t>
      </w:r>
      <w:r>
        <w:br/>
      </w:r>
      <w:r w:rsidRPr="005F1925">
        <w:t>Bsp.:</w:t>
      </w:r>
    </w:p>
    <w:p w14:paraId="6E3EB72A" w14:textId="77777777" w:rsidR="005F1925" w:rsidRPr="005F1925" w:rsidRDefault="005F1925" w:rsidP="005F1925">
      <w:pPr>
        <w:numPr>
          <w:ilvl w:val="0"/>
          <w:numId w:val="27"/>
        </w:numPr>
        <w:spacing w:line="240" w:lineRule="auto"/>
        <w:ind w:left="714" w:hanging="357"/>
      </w:pPr>
      <w:r w:rsidRPr="005F1925">
        <w:t>Bettler mit Hund: armer Mensch</w:t>
      </w:r>
    </w:p>
    <w:p w14:paraId="7705AE08" w14:textId="77777777" w:rsidR="005F1925" w:rsidRPr="005F1925" w:rsidRDefault="005F1925" w:rsidP="005F1925">
      <w:pPr>
        <w:numPr>
          <w:ilvl w:val="0"/>
          <w:numId w:val="27"/>
        </w:numPr>
        <w:spacing w:line="240" w:lineRule="auto"/>
        <w:ind w:left="714" w:hanging="357"/>
      </w:pPr>
      <w:r w:rsidRPr="005F1925">
        <w:t>Mädchen mit Ranzen steht neben den tanzenden Kindern: fühlt sie sich ausgeschlossen?</w:t>
      </w:r>
    </w:p>
    <w:p w14:paraId="2FF258C7" w14:textId="77777777" w:rsidR="005F1925" w:rsidRPr="005F1925" w:rsidRDefault="005F1925" w:rsidP="005F1925">
      <w:pPr>
        <w:numPr>
          <w:ilvl w:val="0"/>
          <w:numId w:val="27"/>
        </w:numPr>
        <w:spacing w:line="240" w:lineRule="auto"/>
        <w:ind w:left="714" w:hanging="357"/>
      </w:pPr>
      <w:r w:rsidRPr="005F1925">
        <w:t>Junge oben links, wo es schon Nacht ist: Hat er Angst?</w:t>
      </w:r>
    </w:p>
    <w:p w14:paraId="7F44851C" w14:textId="77777777" w:rsidR="005F1925" w:rsidRPr="005F1925" w:rsidRDefault="005F1925" w:rsidP="005F1925">
      <w:pPr>
        <w:numPr>
          <w:ilvl w:val="0"/>
          <w:numId w:val="27"/>
        </w:numPr>
        <w:spacing w:line="240" w:lineRule="auto"/>
        <w:ind w:left="714" w:hanging="357"/>
      </w:pPr>
      <w:r w:rsidRPr="005F1925">
        <w:t>Fußballspiel: nicht immer Fairplay</w:t>
      </w:r>
    </w:p>
    <w:p w14:paraId="02B37392" w14:textId="77777777" w:rsidR="005F1925" w:rsidRPr="005F1925" w:rsidRDefault="005F1925" w:rsidP="005F1925">
      <w:pPr>
        <w:numPr>
          <w:ilvl w:val="0"/>
          <w:numId w:val="27"/>
        </w:numPr>
        <w:spacing w:line="240" w:lineRule="auto"/>
        <w:ind w:left="714" w:hanging="357"/>
      </w:pPr>
      <w:r w:rsidRPr="005F1925">
        <w:t>…</w:t>
      </w:r>
    </w:p>
    <w:p w14:paraId="328BC8B2" w14:textId="20D04AAA" w:rsidR="005F1925" w:rsidRPr="005F1925" w:rsidRDefault="005F1925" w:rsidP="005F1925">
      <w:r w:rsidRPr="005F1925">
        <w:t>Was können wir tun, damit wir friedlich miteinander leben können?</w:t>
      </w:r>
      <w:r>
        <w:br/>
      </w:r>
      <w:r w:rsidRPr="005F1925">
        <w:t xml:space="preserve">Offenbar </w:t>
      </w:r>
      <w:proofErr w:type="gramStart"/>
      <w:r w:rsidRPr="005F1925">
        <w:t>klappt</w:t>
      </w:r>
      <w:proofErr w:type="gramEnd"/>
      <w:r w:rsidRPr="005F1925">
        <w:t xml:space="preserve"> das ja nicht immer, aber was können wir tun, damit es klappt?</w:t>
      </w:r>
    </w:p>
    <w:p w14:paraId="379F2583" w14:textId="77777777" w:rsidR="005F1925" w:rsidRPr="005F1925" w:rsidRDefault="005F1925" w:rsidP="005F1925">
      <w:r w:rsidRPr="005F1925">
        <w:t>Bsp.:</w:t>
      </w:r>
    </w:p>
    <w:p w14:paraId="6F6EEC0D" w14:textId="77777777" w:rsidR="005F1925" w:rsidRPr="005F1925" w:rsidRDefault="005F1925" w:rsidP="005F1925">
      <w:pPr>
        <w:numPr>
          <w:ilvl w:val="0"/>
          <w:numId w:val="27"/>
        </w:numPr>
        <w:spacing w:before="60" w:line="240" w:lineRule="auto"/>
        <w:ind w:left="714" w:hanging="357"/>
      </w:pPr>
      <w:r w:rsidRPr="005F1925">
        <w:t>Zuhören, wenn jemand spricht</w:t>
      </w:r>
    </w:p>
    <w:p w14:paraId="0D62AA48" w14:textId="77777777" w:rsidR="005F1925" w:rsidRPr="005F1925" w:rsidRDefault="005F1925" w:rsidP="005F1925">
      <w:pPr>
        <w:numPr>
          <w:ilvl w:val="0"/>
          <w:numId w:val="27"/>
        </w:numPr>
        <w:spacing w:before="60" w:line="240" w:lineRule="auto"/>
        <w:ind w:left="714" w:hanging="357"/>
      </w:pPr>
      <w:r w:rsidRPr="005F1925">
        <w:t>Hinsehen, ob jemand Hilfe braucht</w:t>
      </w:r>
    </w:p>
    <w:p w14:paraId="1D2B53DD" w14:textId="77777777" w:rsidR="005F1925" w:rsidRPr="005F1925" w:rsidRDefault="005F1925" w:rsidP="005F1925">
      <w:pPr>
        <w:numPr>
          <w:ilvl w:val="0"/>
          <w:numId w:val="27"/>
        </w:numPr>
        <w:spacing w:before="60" w:line="240" w:lineRule="auto"/>
        <w:ind w:left="714" w:hanging="357"/>
      </w:pPr>
      <w:r w:rsidRPr="005F1925">
        <w:t>Wenn jemand allein ist: fragen, ob er/sie mitmachen möchte</w:t>
      </w:r>
    </w:p>
    <w:p w14:paraId="223D189C" w14:textId="77777777" w:rsidR="005F1925" w:rsidRPr="005F1925" w:rsidRDefault="005F1925" w:rsidP="005F1925">
      <w:pPr>
        <w:numPr>
          <w:ilvl w:val="0"/>
          <w:numId w:val="27"/>
        </w:numPr>
        <w:spacing w:before="60" w:line="240" w:lineRule="auto"/>
        <w:ind w:left="714" w:hanging="357"/>
      </w:pPr>
      <w:r w:rsidRPr="005F1925">
        <w:t>Teilen</w:t>
      </w:r>
    </w:p>
    <w:p w14:paraId="1CE5CB8D" w14:textId="77777777" w:rsidR="005F1925" w:rsidRPr="005F1925" w:rsidRDefault="005F1925" w:rsidP="005F1925">
      <w:pPr>
        <w:numPr>
          <w:ilvl w:val="0"/>
          <w:numId w:val="27"/>
        </w:numPr>
        <w:spacing w:before="60" w:line="240" w:lineRule="auto"/>
        <w:ind w:left="714" w:hanging="357"/>
      </w:pPr>
      <w:r w:rsidRPr="005F1925">
        <w:t>Sich vertragen nach einem Streit</w:t>
      </w:r>
    </w:p>
    <w:p w14:paraId="36BEA083" w14:textId="77777777" w:rsidR="005F1925" w:rsidRPr="005F1925" w:rsidRDefault="005F1925" w:rsidP="005F1925">
      <w:pPr>
        <w:numPr>
          <w:ilvl w:val="0"/>
          <w:numId w:val="27"/>
        </w:numPr>
        <w:spacing w:before="60" w:line="240" w:lineRule="auto"/>
        <w:ind w:left="714" w:hanging="357"/>
      </w:pPr>
      <w:r w:rsidRPr="005F1925">
        <w:t>Manchmal braucht es einen Schiedsrichter</w:t>
      </w:r>
    </w:p>
    <w:p w14:paraId="4A209596" w14:textId="77777777" w:rsidR="005F1925" w:rsidRPr="005F1925" w:rsidRDefault="005F1925" w:rsidP="005F1925">
      <w:pPr>
        <w:numPr>
          <w:ilvl w:val="0"/>
          <w:numId w:val="27"/>
        </w:numPr>
        <w:spacing w:before="60" w:line="240" w:lineRule="auto"/>
        <w:ind w:left="714" w:hanging="357"/>
      </w:pPr>
      <w:r w:rsidRPr="005F1925">
        <w:t>…</w:t>
      </w:r>
    </w:p>
    <w:p w14:paraId="5F1766B8" w14:textId="77777777" w:rsidR="005F1925" w:rsidRPr="005F1925" w:rsidRDefault="005F1925" w:rsidP="005F1925">
      <w:r w:rsidRPr="005F1925">
        <w:lastRenderedPageBreak/>
        <w:t>Das ist super, was ihr entdeckt habt!</w:t>
      </w:r>
    </w:p>
    <w:p w14:paraId="04A7C4F0" w14:textId="71CD10BB" w:rsidR="005F1925" w:rsidRPr="005F1925" w:rsidRDefault="005F1925" w:rsidP="005F1925">
      <w:r w:rsidRPr="005F1925">
        <w:t>Und es ist auch wichtig. Wenn ihr nämlich jetzt in die Schule kommt. Da ist es wichtig, dass ihr wisst, wie es friedlich zugehen kann.</w:t>
      </w:r>
    </w:p>
    <w:p w14:paraId="734C3F23" w14:textId="6307BFE1" w:rsidR="005F1925" w:rsidRPr="005F1925" w:rsidRDefault="005F1925" w:rsidP="005F1925">
      <w:r w:rsidRPr="005F1925">
        <w:t>Ihr werdet in einer neuen Klasse sein. Ihr werdet mit vielen verschiedenen Kindern zusammen lernen, und die Lehrerinnen und Lehrer sind ja auch noch da. Die wollen auch, dass es Frieden gibt an der Schule.</w:t>
      </w:r>
    </w:p>
    <w:p w14:paraId="74CD2F80" w14:textId="63856B91" w:rsidR="005F1925" w:rsidRPr="005F1925" w:rsidRDefault="005F1925" w:rsidP="005F1925">
      <w:r w:rsidRPr="005F1925">
        <w:t>Deshalb könnt ihr euch immer mal wieder daran erinnern:</w:t>
      </w:r>
      <w:r>
        <w:br/>
      </w:r>
      <w:r w:rsidRPr="005F1925">
        <w:t>Frieden entsteht, wenn man sich zuhört und hinsieht – und manchmal braucht es eine Schiedsrichterin (manche Grundschulen haben auch Streitschlichter).</w:t>
      </w:r>
    </w:p>
    <w:p w14:paraId="162DD89A" w14:textId="1F7BF99B" w:rsidR="005F1925" w:rsidRPr="005F1925" w:rsidRDefault="005F1925" w:rsidP="005F1925">
      <w:r w:rsidRPr="005F1925">
        <w:t>Ihr werdet viel lernen in der Schule: Schreiben und Lesen und Rechnen und Singen natürlich auch.</w:t>
      </w:r>
      <w:r>
        <w:t xml:space="preserve"> </w:t>
      </w:r>
      <w:r w:rsidRPr="005F1925">
        <w:t>Und ihr werdet lernen, wie ihr gut miteinander umgehen könnt in eurer Klasse.</w:t>
      </w:r>
      <w:r>
        <w:br/>
      </w:r>
      <w:r w:rsidRPr="005F1925">
        <w:t>Damit ihr zusammenhaltet. Zusammen halten wir den Frieden hoch!</w:t>
      </w:r>
    </w:p>
    <w:p w14:paraId="31C67C47" w14:textId="77777777" w:rsidR="005F1925" w:rsidRPr="005F1925" w:rsidRDefault="005F1925" w:rsidP="005F1925">
      <w:r w:rsidRPr="005F1925">
        <w:t>Und das müssen übrigens wir Erwachsenen auch immer wieder üben: gut miteinander umgehen, hinsehen und hinhören. Unsere Schulen brauchen das. Unsere Gesellschaft braucht das: Dass wir uns einsetzen für den Zusammenhalt. (Das ist übrigens auch ein gutes Motto für die anstehenden Wahlen: Zusammenhalt wählen, nicht die Spaltung).</w:t>
      </w:r>
    </w:p>
    <w:p w14:paraId="557A93CE" w14:textId="77777777" w:rsidR="005F1925" w:rsidRDefault="005F1925" w:rsidP="005F1925">
      <w:r w:rsidRPr="005F1925">
        <w:t>Zusammenhalt ist ein gutes Stichwort.</w:t>
      </w:r>
      <w:r>
        <w:br/>
      </w:r>
      <w:r w:rsidRPr="005F1925">
        <w:t>Das können wir jetzt auch nochmal ausprobieren.</w:t>
      </w:r>
      <w:r>
        <w:br/>
      </w:r>
      <w:r w:rsidRPr="005F1925">
        <w:t>Mit einem Tanz. Hier in der Kirche. In den Bankreihen/Stuhlreihen.</w:t>
      </w:r>
    </w:p>
    <w:p w14:paraId="6B491A46" w14:textId="5B0121CD" w:rsidR="005F1925" w:rsidRPr="005F1925" w:rsidRDefault="005F1925" w:rsidP="005F1925">
      <w:r w:rsidRPr="005F1925">
        <w:t>Und wenn wir das zusammen machen, macht es besonders viel Spaß.</w:t>
      </w:r>
    </w:p>
    <w:p w14:paraId="057A7D94" w14:textId="77777777" w:rsidR="005F1925" w:rsidRPr="005F1925" w:rsidRDefault="005F1925" w:rsidP="005F1925"/>
    <w:p w14:paraId="47303975" w14:textId="77777777" w:rsidR="005F1925" w:rsidRPr="005F1925" w:rsidRDefault="005F1925" w:rsidP="005F1925">
      <w:pPr>
        <w:numPr>
          <w:ilvl w:val="0"/>
          <w:numId w:val="26"/>
        </w:numPr>
        <w:rPr>
          <w:b/>
          <w:bCs/>
        </w:rPr>
      </w:pPr>
      <w:r w:rsidRPr="005F1925">
        <w:rPr>
          <w:b/>
          <w:bCs/>
        </w:rPr>
        <w:t>Lied und Tanz: Hevenu shalom</w:t>
      </w:r>
    </w:p>
    <w:p w14:paraId="20191B2B" w14:textId="77777777" w:rsidR="005F1925" w:rsidRPr="005F1925" w:rsidRDefault="005F1925" w:rsidP="005F1925">
      <w:r w:rsidRPr="005F1925">
        <w:t>Das Lied kennt ihr schon: Hevenu shalom.</w:t>
      </w:r>
    </w:p>
    <w:p w14:paraId="7E33F60B" w14:textId="77777777" w:rsidR="005F1925" w:rsidRPr="005F1925" w:rsidRDefault="005F1925" w:rsidP="005F1925">
      <w:r w:rsidRPr="005F1925">
        <w:t>Und den Tanz, den zeige ich euch jetzt.</w:t>
      </w:r>
    </w:p>
    <w:p w14:paraId="2A72F165" w14:textId="77777777" w:rsidR="005F1925" w:rsidRPr="005F1925" w:rsidRDefault="005F1925" w:rsidP="005F1925">
      <w:r w:rsidRPr="005F1925">
        <w:t>(Ggfs. dafür ein paar Eltern/Lehrerinnen/ältere Kinder nach vorne bitten?)</w:t>
      </w:r>
    </w:p>
    <w:p w14:paraId="16A36AAA" w14:textId="77777777" w:rsidR="005F1925" w:rsidRPr="005F1925" w:rsidRDefault="005F1925" w:rsidP="005F1925"/>
    <w:p w14:paraId="163FAD5D" w14:textId="1CE1999D" w:rsidR="005F1925" w:rsidRPr="005F1925" w:rsidRDefault="005F1925" w:rsidP="005F1925">
      <w:pPr>
        <w:rPr>
          <w:i/>
          <w:iCs/>
        </w:rPr>
      </w:pPr>
      <w:r w:rsidRPr="005F1925">
        <w:rPr>
          <w:i/>
          <w:iCs/>
        </w:rPr>
        <w:t>Hevenu shalom alechem.</w:t>
      </w:r>
      <w:r w:rsidRPr="005F1925">
        <w:rPr>
          <w:i/>
          <w:iCs/>
        </w:rPr>
        <w:tab/>
      </w:r>
      <w:r w:rsidRPr="005F1925">
        <w:rPr>
          <w:i/>
          <w:iCs/>
        </w:rPr>
        <w:tab/>
      </w:r>
      <w:r w:rsidR="00BD7F11">
        <w:rPr>
          <w:i/>
          <w:iCs/>
        </w:rPr>
        <w:tab/>
      </w:r>
      <w:r w:rsidRPr="005F1925">
        <w:rPr>
          <w:i/>
          <w:iCs/>
        </w:rPr>
        <w:t>4 Schritte nach rechts.</w:t>
      </w:r>
    </w:p>
    <w:p w14:paraId="23EA85B4" w14:textId="15CEDB2A" w:rsidR="005F1925" w:rsidRPr="005F1925" w:rsidRDefault="005F1925" w:rsidP="005F1925">
      <w:pPr>
        <w:rPr>
          <w:i/>
          <w:iCs/>
        </w:rPr>
      </w:pPr>
      <w:r w:rsidRPr="005F1925">
        <w:rPr>
          <w:i/>
          <w:iCs/>
        </w:rPr>
        <w:t>Hevenu shalom alechem.</w:t>
      </w:r>
      <w:r w:rsidRPr="005F1925">
        <w:rPr>
          <w:i/>
          <w:iCs/>
        </w:rPr>
        <w:tab/>
      </w:r>
      <w:r w:rsidRPr="005F1925">
        <w:rPr>
          <w:i/>
          <w:iCs/>
        </w:rPr>
        <w:tab/>
      </w:r>
      <w:r w:rsidR="00BD7F11">
        <w:rPr>
          <w:i/>
          <w:iCs/>
        </w:rPr>
        <w:tab/>
      </w:r>
      <w:r w:rsidRPr="005F1925">
        <w:rPr>
          <w:i/>
          <w:iCs/>
        </w:rPr>
        <w:t>4 Schritte nach links.</w:t>
      </w:r>
      <w:r w:rsidRPr="005F1925">
        <w:rPr>
          <w:i/>
          <w:iCs/>
        </w:rPr>
        <w:tab/>
      </w:r>
    </w:p>
    <w:p w14:paraId="7252B2B3" w14:textId="243DAF77" w:rsidR="005F1925" w:rsidRPr="005F1925" w:rsidRDefault="005F1925" w:rsidP="00BD7F11">
      <w:pPr>
        <w:ind w:left="4248" w:hanging="4248"/>
        <w:rPr>
          <w:i/>
          <w:iCs/>
        </w:rPr>
      </w:pPr>
      <w:r w:rsidRPr="005F1925">
        <w:rPr>
          <w:i/>
          <w:iCs/>
        </w:rPr>
        <w:t>Hevenu shalom alechem.</w:t>
      </w:r>
      <w:r w:rsidRPr="005F1925">
        <w:rPr>
          <w:i/>
          <w:iCs/>
        </w:rPr>
        <w:tab/>
        <w:t>4 Schritte am Platz,</w:t>
      </w:r>
      <w:r w:rsidR="00BD7F11">
        <w:rPr>
          <w:i/>
          <w:iCs/>
        </w:rPr>
        <w:t xml:space="preserve"> </w:t>
      </w:r>
      <w:r w:rsidR="00BD7F11">
        <w:rPr>
          <w:i/>
          <w:iCs/>
        </w:rPr>
        <w:br/>
      </w:r>
      <w:r w:rsidRPr="005F1925">
        <w:rPr>
          <w:i/>
          <w:iCs/>
        </w:rPr>
        <w:t>dabei Hände nach oben heben.</w:t>
      </w:r>
    </w:p>
    <w:p w14:paraId="7FCF96D5" w14:textId="6F3F7FF5" w:rsidR="005F1925" w:rsidRPr="005F1925" w:rsidRDefault="005F1925" w:rsidP="005F1925">
      <w:r w:rsidRPr="005F1925">
        <w:rPr>
          <w:i/>
          <w:iCs/>
        </w:rPr>
        <w:t>Hevenu shalom, shalom, shalom alechem.</w:t>
      </w:r>
      <w:r w:rsidRPr="005F1925">
        <w:rPr>
          <w:i/>
          <w:iCs/>
        </w:rPr>
        <w:tab/>
        <w:t>Um die eigene Achse drehen.</w:t>
      </w:r>
    </w:p>
    <w:p w14:paraId="59DA6B01" w14:textId="77777777" w:rsidR="005F1925" w:rsidRPr="005F1925" w:rsidRDefault="005F1925" w:rsidP="005F1925">
      <w:r w:rsidRPr="005F1925">
        <w:t>Langsam anfangen, dann kann man schneller werden.</w:t>
      </w:r>
    </w:p>
    <w:p w14:paraId="2B47E87F" w14:textId="77777777" w:rsidR="005F1925" w:rsidRPr="005F1925" w:rsidRDefault="005F1925" w:rsidP="005F1925"/>
    <w:p w14:paraId="00AF0F88" w14:textId="77777777" w:rsidR="005F1925" w:rsidRPr="005F1925" w:rsidRDefault="005F1925" w:rsidP="005F1925">
      <w:pPr>
        <w:rPr>
          <w:i/>
          <w:iCs/>
        </w:rPr>
      </w:pPr>
    </w:p>
    <w:p w14:paraId="56F37B25" w14:textId="346E58B7" w:rsidR="00C76B03" w:rsidRDefault="005F1925" w:rsidP="005F1925">
      <w:pPr>
        <w:jc w:val="right"/>
        <w:rPr>
          <w:i/>
          <w:iCs/>
        </w:rPr>
      </w:pPr>
      <w:r w:rsidRPr="005F1925">
        <w:rPr>
          <w:i/>
          <w:iCs/>
        </w:rPr>
        <w:t>Hanna Dallmeier</w:t>
      </w:r>
    </w:p>
    <w:p w14:paraId="084E4571" w14:textId="77777777" w:rsidR="00C76B03" w:rsidRDefault="00C76B03">
      <w:pPr>
        <w:spacing w:before="0" w:after="160"/>
        <w:rPr>
          <w:i/>
          <w:iCs/>
        </w:rPr>
      </w:pPr>
      <w:r>
        <w:rPr>
          <w:i/>
          <w:iCs/>
        </w:rPr>
        <w:br w:type="page"/>
      </w:r>
    </w:p>
    <w:p w14:paraId="5C0226B2" w14:textId="43DAD437" w:rsidR="00C76B03" w:rsidRPr="00C76B03" w:rsidRDefault="00C76B03" w:rsidP="00C76B03">
      <w:pPr>
        <w:rPr>
          <w:b/>
          <w:bCs/>
          <w:iCs/>
          <w:sz w:val="24"/>
          <w:szCs w:val="24"/>
        </w:rPr>
      </w:pPr>
      <w:r w:rsidRPr="00C76B03">
        <w:rPr>
          <w:b/>
          <w:bCs/>
          <w:iCs/>
          <w:sz w:val="24"/>
          <w:szCs w:val="24"/>
        </w:rPr>
        <w:lastRenderedPageBreak/>
        <w:t xml:space="preserve">C) Einfach spitze, dass DU da bist! </w:t>
      </w:r>
    </w:p>
    <w:p w14:paraId="59935D45" w14:textId="77777777" w:rsidR="00C76B03" w:rsidRPr="00C76B03" w:rsidRDefault="00C76B03" w:rsidP="00C76B03">
      <w:pPr>
        <w:rPr>
          <w:iCs/>
        </w:rPr>
      </w:pPr>
      <w:r w:rsidRPr="00C76B03">
        <w:rPr>
          <w:iCs/>
        </w:rPr>
        <w:t xml:space="preserve">Ansprache mit Wimmelbild-Aktionen zum Lied </w:t>
      </w:r>
    </w:p>
    <w:p w14:paraId="056DFB68" w14:textId="77777777" w:rsidR="00C76B03" w:rsidRPr="00C76B03" w:rsidRDefault="00C76B03" w:rsidP="00C76B03">
      <w:pPr>
        <w:rPr>
          <w:b/>
          <w:bCs/>
          <w:iCs/>
        </w:rPr>
      </w:pPr>
    </w:p>
    <w:p w14:paraId="1D21CAD0" w14:textId="6752885D" w:rsidR="005F1925" w:rsidRPr="005F1925" w:rsidRDefault="00C76B03" w:rsidP="00C76B03">
      <w:pPr>
        <w:rPr>
          <w:iCs/>
        </w:rPr>
      </w:pPr>
      <w:r w:rsidRPr="00C76B03">
        <w:rPr>
          <w:i/>
          <w:iCs/>
        </w:rPr>
        <w:t>Voraussetzung:</w:t>
      </w:r>
    </w:p>
    <w:p w14:paraId="40AEDE6E" w14:textId="77777777" w:rsidR="00C76B03" w:rsidRPr="00C76B03" w:rsidRDefault="00C76B03" w:rsidP="00C76B03">
      <w:pPr>
        <w:numPr>
          <w:ilvl w:val="0"/>
          <w:numId w:val="31"/>
        </w:numPr>
        <w:rPr>
          <w:i/>
          <w:iCs/>
        </w:rPr>
      </w:pPr>
      <w:r w:rsidRPr="00C76B03">
        <w:rPr>
          <w:i/>
          <w:iCs/>
        </w:rPr>
        <w:t>Möglichkeit das Wimmelbild zu sehen (projiziert oder …)</w:t>
      </w:r>
    </w:p>
    <w:p w14:paraId="0F97EC38" w14:textId="77777777" w:rsidR="00C76B03" w:rsidRPr="00C76B03" w:rsidRDefault="00C76B03" w:rsidP="005D3944">
      <w:pPr>
        <w:numPr>
          <w:ilvl w:val="0"/>
          <w:numId w:val="31"/>
        </w:numPr>
        <w:spacing w:before="40"/>
        <w:ind w:left="714" w:hanging="357"/>
      </w:pPr>
      <w:r w:rsidRPr="00C76B03">
        <w:t xml:space="preserve">Vorab und/ oder im Anschluss singen: Einfach spitze, dass du da bist. </w:t>
      </w:r>
    </w:p>
    <w:p w14:paraId="0ECC9094" w14:textId="77777777" w:rsidR="00C76B03" w:rsidRPr="00C76B03" w:rsidRDefault="00C76B03" w:rsidP="00AA69CA">
      <w:pPr>
        <w:spacing w:before="240"/>
      </w:pPr>
      <w:r w:rsidRPr="00C76B03">
        <w:t xml:space="preserve">Einfach spitze, dass du da bist – ja DU, genau DU bist gemeint! Einfach spitze, dass Du, neues Schulkind, heute hier bist. Darüber freuen sich alle hier! </w:t>
      </w:r>
    </w:p>
    <w:p w14:paraId="37295F50" w14:textId="77777777" w:rsidR="00C76B03" w:rsidRPr="00C76B03" w:rsidRDefault="00C76B03" w:rsidP="00C76B03">
      <w:r w:rsidRPr="00C76B03">
        <w:t xml:space="preserve">Wir freuen uns darüber, dass es dich gibt, dass du bist, so wie du bist und dass wir diesen wichtigen Tag in deinem Leben mit dir zusammen erleben dürfen. </w:t>
      </w:r>
    </w:p>
    <w:p w14:paraId="493A4140" w14:textId="77777777" w:rsidR="00C76B03" w:rsidRPr="00C76B03" w:rsidRDefault="00C76B03" w:rsidP="00C76B03">
      <w:r w:rsidRPr="00C76B03">
        <w:t xml:space="preserve">Und du freust dich bestimmt auch, dass du hier heute nicht allein sitzt. Schau mal um dich herum: Wer ist alles mit dir hierhergekommen? </w:t>
      </w:r>
    </w:p>
    <w:p w14:paraId="5AE60F23" w14:textId="77777777" w:rsidR="00C76B03" w:rsidRPr="00C76B03" w:rsidRDefault="00C76B03" w:rsidP="00C76B03">
      <w:r w:rsidRPr="00C76B03">
        <w:t xml:space="preserve">Da siehst du bestimmt jemanden, bei der oder dem du denken wirst: „Einfach spitze, dass du da bist: … (Mama, Papa, Oma, Opa, Tante, Onkel, Cousin, Cousine, Freund, Freundin)?“ </w:t>
      </w:r>
    </w:p>
    <w:p w14:paraId="46DF9837" w14:textId="77777777" w:rsidR="00C76B03" w:rsidRPr="00C76B03" w:rsidRDefault="00C76B03" w:rsidP="00C76B03">
      <w:r w:rsidRPr="00C76B03">
        <w:t>Und kannst du Kinder entdecken, die vielleicht genauso aufgeregt aussehen wie du?</w:t>
      </w:r>
    </w:p>
    <w:p w14:paraId="0ADF6268" w14:textId="77777777" w:rsidR="00C76B03" w:rsidRPr="00C76B03" w:rsidRDefault="00C76B03" w:rsidP="00C76B03">
      <w:r w:rsidRPr="00C76B03">
        <w:t>Einfach spitze, dass da noch andere sind, die heute mit dir zusammen eingeschult werden. Manche kennst du schon gut, andere vielleicht weniger, aber es ist schön und spannend, dass ihr gemeinsam in das Abenteuer Schule starten könnt. Und da sind auch deine Lehrerinnen und Lehrer, die dich ab jetzt begleiten und für dich da sein werden. Spitze, dass sie da sind!</w:t>
      </w:r>
    </w:p>
    <w:p w14:paraId="38FCD7A4" w14:textId="3D0C2A0E" w:rsidR="00C76B03" w:rsidRPr="00C76B03" w:rsidRDefault="00C76B03" w:rsidP="00C76B03">
      <w:r w:rsidRPr="00C76B03">
        <w:t>Wenn du all diese Gesichter siehst - zu wem magst du heute sagen: „Einfach spitze, dass du da bist, …“?</w:t>
      </w:r>
    </w:p>
    <w:p w14:paraId="56E98CFD" w14:textId="77777777" w:rsidR="00C76B03" w:rsidRPr="00C76B03" w:rsidRDefault="00C76B03" w:rsidP="00C76B03">
      <w:r w:rsidRPr="00C76B03">
        <w:t xml:space="preserve">Sagt mal einfach drauflos: … </w:t>
      </w:r>
      <w:r w:rsidRPr="00C76B03">
        <w:rPr>
          <w:i/>
          <w:iCs/>
        </w:rPr>
        <w:t>(Kinder rufen rein/ zählen auf …)</w:t>
      </w:r>
    </w:p>
    <w:p w14:paraId="58D29AA7" w14:textId="77777777" w:rsidR="00C76B03" w:rsidRPr="00C76B03" w:rsidRDefault="00C76B03" w:rsidP="00C76B03">
      <w:r w:rsidRPr="00C76B03">
        <w:t>So viele Menschen! Wie schön, dass ihr diese Menschen heute bei eurem Schulanfang an eurer Seite habt.  Spitze!</w:t>
      </w:r>
    </w:p>
    <w:p w14:paraId="38B09A0F" w14:textId="77777777" w:rsidR="00C76B03" w:rsidRPr="00C76B03" w:rsidRDefault="00C76B03" w:rsidP="00C76B03">
      <w:r w:rsidRPr="00C76B03">
        <w:t>Aber nicht nur heute, auch an anderen Tagen, in vielen verschiedenen Situationen, ist es spitze, wenn jemand bei dir ist.</w:t>
      </w:r>
    </w:p>
    <w:p w14:paraId="6A130C8F" w14:textId="77777777" w:rsidR="00C76B03" w:rsidRPr="00C76B03" w:rsidRDefault="00C76B03" w:rsidP="00C76B03">
      <w:r w:rsidRPr="00C76B03">
        <w:t xml:space="preserve">Lasst uns mal auf dem Wimmelbild schauen, ob wir solche Situationen finden. Da sind zum Beispiel drei Kinder nebeneinander auf dem Weg zur Schule, könnt ihr sie finden? </w:t>
      </w:r>
      <w:r w:rsidRPr="00C76B03">
        <w:rPr>
          <w:i/>
          <w:iCs/>
        </w:rPr>
        <w:t xml:space="preserve">(Mitte des Bildes neben der Kirche) </w:t>
      </w:r>
      <w:r w:rsidRPr="00C76B03">
        <w:t xml:space="preserve"> Wie schön, wenn man zusammen unterwegs sein kann. Wer auf dem Bild findet es auch spitze, dass da noch andere Menschen bei ihnen sind? Schau genau!</w:t>
      </w:r>
    </w:p>
    <w:p w14:paraId="476D97A4" w14:textId="68D105FB" w:rsidR="00C76B03" w:rsidRPr="00C76B03" w:rsidRDefault="00C76B03" w:rsidP="00C76B03">
      <w:pPr>
        <w:rPr>
          <w:i/>
          <w:iCs/>
        </w:rPr>
      </w:pPr>
      <w:r w:rsidRPr="00C76B03">
        <w:rPr>
          <w:i/>
          <w:iCs/>
        </w:rPr>
        <w:t xml:space="preserve">(Falls zuvor vorbereitet, kann das Suchen von Szenen mit dem „Guckloch“ geschehen, dies fokussiert den Blick und unterstütz die Suche. S. Bastelvorlage „Guckloch“) </w:t>
      </w:r>
    </w:p>
    <w:p w14:paraId="473D1657" w14:textId="72B21D52" w:rsidR="00C76B03" w:rsidRPr="00C76B03" w:rsidRDefault="00C76B03" w:rsidP="00C76B03">
      <w:pPr>
        <w:rPr>
          <w:i/>
          <w:iCs/>
        </w:rPr>
      </w:pPr>
      <w:r w:rsidRPr="00C76B03">
        <w:rPr>
          <w:i/>
          <w:iCs/>
        </w:rPr>
        <w:t xml:space="preserve">Die Kinder finden und benennen Situationen </w:t>
      </w:r>
      <w:r w:rsidRPr="00C76B03">
        <w:rPr>
          <w:i/>
          <w:iCs/>
        </w:rPr>
        <w:sym w:font="Wingdings" w:char="F0E0"/>
      </w:r>
      <w:r w:rsidRPr="00C76B03">
        <w:rPr>
          <w:i/>
          <w:iCs/>
        </w:rPr>
        <w:t xml:space="preserve"> Kinder einzeln drannehmen und jeweils kurz Zeit geben diese Situation auf dem Bild zu entdecken. </w:t>
      </w:r>
      <w:r>
        <w:rPr>
          <w:i/>
          <w:iCs/>
        </w:rPr>
        <w:br/>
      </w:r>
      <w:r w:rsidRPr="00C76B03">
        <w:rPr>
          <w:i/>
          <w:iCs/>
        </w:rPr>
        <w:t>Falls von den Kindern wenige Situationen genannt werden, können auch Beispiele</w:t>
      </w:r>
      <w:r w:rsidR="005D3944">
        <w:rPr>
          <w:i/>
          <w:iCs/>
        </w:rPr>
        <w:t xml:space="preserve"> </w:t>
      </w:r>
      <w:r w:rsidRPr="00C76B03">
        <w:rPr>
          <w:i/>
          <w:iCs/>
        </w:rPr>
        <w:t>vorgegeben werden, die Kinder und Gemeinde dann auf dem Bild entdecken können.</w:t>
      </w:r>
    </w:p>
    <w:p w14:paraId="0D8EDC5A" w14:textId="77777777" w:rsidR="00C76B03" w:rsidRPr="00C76B03" w:rsidRDefault="00C76B03" w:rsidP="00C76B03">
      <w:pPr>
        <w:rPr>
          <w:i/>
          <w:iCs/>
        </w:rPr>
      </w:pPr>
      <w:r w:rsidRPr="00C76B03">
        <w:rPr>
          <w:i/>
          <w:iCs/>
        </w:rPr>
        <w:t>Beispiel- Situationen zur Auswahl:</w:t>
      </w:r>
    </w:p>
    <w:p w14:paraId="3CA82CE1" w14:textId="77777777" w:rsidR="00C76B03" w:rsidRPr="00C76B03" w:rsidRDefault="00C76B03" w:rsidP="00C76B03">
      <w:pPr>
        <w:numPr>
          <w:ilvl w:val="0"/>
          <w:numId w:val="29"/>
        </w:numPr>
      </w:pPr>
      <w:r w:rsidRPr="00C76B03">
        <w:t>Mehrere Kinder bilden einen Kreis, spitze, wenn da jemand ist, mit dem ich spielen und tanzen kann.</w:t>
      </w:r>
    </w:p>
    <w:p w14:paraId="1ACE98D2" w14:textId="77777777" w:rsidR="00C76B03" w:rsidRPr="00C76B03" w:rsidRDefault="00C76B03" w:rsidP="00C76B03">
      <w:pPr>
        <w:numPr>
          <w:ilvl w:val="0"/>
          <w:numId w:val="29"/>
        </w:numPr>
      </w:pPr>
      <w:r w:rsidRPr="00C76B03">
        <w:lastRenderedPageBreak/>
        <w:t>Zwei sind dabei Laub zu harken. Spitze, wenn da jemand ist, der mithilft und mitmacht.</w:t>
      </w:r>
    </w:p>
    <w:p w14:paraId="02C9650B" w14:textId="77777777" w:rsidR="00C76B03" w:rsidRPr="00C76B03" w:rsidRDefault="00C76B03" w:rsidP="00C76B03">
      <w:pPr>
        <w:numPr>
          <w:ilvl w:val="0"/>
          <w:numId w:val="29"/>
        </w:numPr>
      </w:pPr>
      <w:r w:rsidRPr="00C76B03">
        <w:t>Da ist eine Gruppe von Menschen, die demonstrieren für Frieden und eine bessere Welt. Spitze, wenn es Menschen gibt, denen das gleiche wichtig ist, wie mir und sich zusammen dafür einsetzen.</w:t>
      </w:r>
    </w:p>
    <w:p w14:paraId="033605AE" w14:textId="77777777" w:rsidR="00C76B03" w:rsidRPr="00C76B03" w:rsidRDefault="00C76B03" w:rsidP="00C76B03">
      <w:pPr>
        <w:numPr>
          <w:ilvl w:val="0"/>
          <w:numId w:val="29"/>
        </w:numPr>
      </w:pPr>
      <w:r w:rsidRPr="00C76B03">
        <w:t xml:space="preserve">Da liegt ein Verletzter im Bett und hat Besuch. Einfach spitze, dass da jemand für ihn da ist. </w:t>
      </w:r>
    </w:p>
    <w:p w14:paraId="4A849DE8" w14:textId="77777777" w:rsidR="00C76B03" w:rsidRPr="00C76B03" w:rsidRDefault="00C76B03" w:rsidP="00C76B03">
      <w:pPr>
        <w:numPr>
          <w:ilvl w:val="0"/>
          <w:numId w:val="29"/>
        </w:numPr>
      </w:pPr>
      <w:r w:rsidRPr="00C76B03">
        <w:t xml:space="preserve">Da ist eine Familie am Tisch, die wünscht sich gerade „Guten Appetit“. Ich glaube jede und jeder dort am Tisch würde zu den anderen sagen können: „Spitze, dass du da bist!“ Gemeinsam zu essen ist wunderbar. </w:t>
      </w:r>
    </w:p>
    <w:p w14:paraId="5CAAB8DF" w14:textId="77777777" w:rsidR="00C76B03" w:rsidRPr="00C76B03" w:rsidRDefault="00C76B03" w:rsidP="00C76B03">
      <w:pPr>
        <w:numPr>
          <w:ilvl w:val="0"/>
          <w:numId w:val="29"/>
        </w:numPr>
      </w:pPr>
      <w:r w:rsidRPr="00C76B03">
        <w:t>Da ist ein Fußballspiel und viele schauen zu. Das Gefühl ist spitze, wenn da Menschen sind, die anfeuern.</w:t>
      </w:r>
    </w:p>
    <w:p w14:paraId="1C833548" w14:textId="77777777" w:rsidR="00C76B03" w:rsidRPr="00C76B03" w:rsidRDefault="00C76B03" w:rsidP="00C76B03">
      <w:r w:rsidRPr="00C76B03">
        <w:t>Aber ich sehe auch Menschen, die stehen allein da. Könnt ihr jemanden entdecken, der oder die sich möglicherweise gerade wünschen, dass da wer bei ihnen wäre?</w:t>
      </w:r>
    </w:p>
    <w:p w14:paraId="709FBEB4" w14:textId="77777777" w:rsidR="00C76B03" w:rsidRPr="00C76B03" w:rsidRDefault="00C76B03" w:rsidP="00C76B03">
      <w:r w:rsidRPr="00C76B03">
        <w:sym w:font="Wingdings" w:char="F0E0"/>
      </w:r>
      <w:r w:rsidRPr="00C76B03">
        <w:t xml:space="preserve"> </w:t>
      </w:r>
      <w:r w:rsidRPr="00C76B03">
        <w:rPr>
          <w:i/>
          <w:iCs/>
        </w:rPr>
        <w:t>Kurz sammeln (s.o.),  Beispiele:</w:t>
      </w:r>
    </w:p>
    <w:p w14:paraId="3B63FE65" w14:textId="77777777" w:rsidR="00C76B03" w:rsidRPr="00C76B03" w:rsidRDefault="00C76B03" w:rsidP="00C76B03">
      <w:pPr>
        <w:numPr>
          <w:ilvl w:val="0"/>
          <w:numId w:val="30"/>
        </w:numPr>
      </w:pPr>
      <w:r w:rsidRPr="00C76B03">
        <w:t>Da ist ein Junge allein auf einem dunklen Waldweg.</w:t>
      </w:r>
    </w:p>
    <w:p w14:paraId="06233E0A" w14:textId="77777777" w:rsidR="00C76B03" w:rsidRPr="00C76B03" w:rsidRDefault="00C76B03" w:rsidP="00C76B03">
      <w:pPr>
        <w:numPr>
          <w:ilvl w:val="0"/>
          <w:numId w:val="30"/>
        </w:numPr>
      </w:pPr>
      <w:r w:rsidRPr="00C76B03">
        <w:t xml:space="preserve">Da ist eine Frau vor der Kirche, die scheint auf jemanden zu warten. </w:t>
      </w:r>
    </w:p>
    <w:p w14:paraId="110FB4D7" w14:textId="77777777" w:rsidR="00C76B03" w:rsidRPr="00C76B03" w:rsidRDefault="00C76B03" w:rsidP="00C76B03">
      <w:pPr>
        <w:numPr>
          <w:ilvl w:val="0"/>
          <w:numId w:val="30"/>
        </w:numPr>
      </w:pPr>
      <w:r w:rsidRPr="00C76B03">
        <w:t>Da ist ein Kind mit grünem Ranzen allein auf dem Schulweg.</w:t>
      </w:r>
    </w:p>
    <w:p w14:paraId="22996038" w14:textId="77777777" w:rsidR="00C76B03" w:rsidRPr="00C76B03" w:rsidRDefault="00C76B03" w:rsidP="00C76B03">
      <w:r w:rsidRPr="00C76B03">
        <w:t>Es ist nicht selbstverständlich, dass immer dann Menschen an unserer Seite sind, wenn wir sie gerade brauchen. Umso schöner ist es, wenn sie da sind! Und dann darf man es sich auch einfach mal laut sagen: Spitze, dass du da bist! Darum gebe ich allen heute eine Hausaufgabe, nicht nur den Schulkindern. Sagt es denen, die an wichtigen Tagen, wie heute, genau wie in alltäglichen Momenten an eurer Seite sind. Sagt es ihnen laut: „Schön, dass du da bist!“</w:t>
      </w:r>
    </w:p>
    <w:p w14:paraId="710CFC16" w14:textId="77777777" w:rsidR="00C76B03" w:rsidRPr="00C76B03" w:rsidRDefault="00C76B03" w:rsidP="00C76B03">
      <w:r w:rsidRPr="00C76B03">
        <w:t>Es tut gut, das sagen zu können, weil es bedeutet, dass da jemand ist, dem man es sagen kann. Aber es tut mindestens genauso gut, es selbst zu hören! Von Menschen, die mich wertschätzen, die sich freuen, dass ich da bin. Und von Gott. Denn Gott ist für uns da! Und Gott sagt zu jedem und jeder von uns, an jedem Tag: „Einfach spitze, dass du da bist!“ In der Bibel klingt das dann so: „Der Herr, euer Gott, ist in eurer Mitte; er ist stark und hilft euch. Von ganzem Herzen freut er sich über euch.“ </w:t>
      </w:r>
      <w:r w:rsidRPr="00C76B03">
        <w:rPr>
          <w:i/>
          <w:iCs/>
        </w:rPr>
        <w:t>(</w:t>
      </w:r>
      <w:proofErr w:type="spellStart"/>
      <w:r w:rsidRPr="00C76B03">
        <w:rPr>
          <w:i/>
          <w:iCs/>
        </w:rPr>
        <w:t>Zefania</w:t>
      </w:r>
      <w:proofErr w:type="spellEnd"/>
      <w:r w:rsidRPr="00C76B03">
        <w:rPr>
          <w:i/>
          <w:iCs/>
        </w:rPr>
        <w:t xml:space="preserve"> 3,17)</w:t>
      </w:r>
      <w:r w:rsidRPr="00C76B03">
        <w:t xml:space="preserve"> Von ganzem Herzen freut Gott sich über euch! Spitze, dass DU da bist!  Amen</w:t>
      </w:r>
    </w:p>
    <w:p w14:paraId="1A2FDD98" w14:textId="77777777" w:rsidR="00C76B03" w:rsidRPr="00C76B03" w:rsidRDefault="00C76B03" w:rsidP="00C76B03"/>
    <w:p w14:paraId="3954BE9A" w14:textId="77777777" w:rsidR="00C76B03" w:rsidRDefault="00C76B03" w:rsidP="00C76B03">
      <w:pPr>
        <w:jc w:val="right"/>
      </w:pPr>
      <w:r w:rsidRPr="00C76B03">
        <w:t xml:space="preserve">Kreske van Wezel </w:t>
      </w:r>
    </w:p>
    <w:p w14:paraId="79C7B566" w14:textId="7D8701DD" w:rsidR="00C76B03" w:rsidRDefault="00C76B03">
      <w:pPr>
        <w:spacing w:before="0" w:after="160"/>
      </w:pPr>
      <w:r>
        <w:br w:type="page"/>
      </w:r>
    </w:p>
    <w:p w14:paraId="62A0FD74" w14:textId="77777777" w:rsidR="00C76B03" w:rsidRPr="00815473" w:rsidRDefault="00C76B03" w:rsidP="00C76B03">
      <w:pPr>
        <w:rPr>
          <w:rFonts w:ascii="Cambria" w:hAnsi="Cambria" w:cs="Arial"/>
          <w:b/>
          <w:bCs/>
          <w:sz w:val="24"/>
          <w:szCs w:val="24"/>
        </w:rPr>
      </w:pPr>
      <w:r w:rsidRPr="00815473">
        <w:rPr>
          <w:rFonts w:ascii="Cambria" w:hAnsi="Cambria" w:cs="Arial"/>
          <w:b/>
          <w:bCs/>
          <w:sz w:val="24"/>
          <w:szCs w:val="24"/>
        </w:rPr>
        <w:lastRenderedPageBreak/>
        <w:t xml:space="preserve">D) „Halte zu mir, guter Gott“ – Rückenwind zum Schulanfang </w:t>
      </w:r>
    </w:p>
    <w:p w14:paraId="552833E4" w14:textId="0B9DD36B" w:rsidR="00C76B03" w:rsidRPr="00C76B03" w:rsidRDefault="00C76B03" w:rsidP="00C76B03">
      <w:pPr>
        <w:rPr>
          <w:rFonts w:cs="Arial"/>
          <w:i/>
        </w:rPr>
      </w:pPr>
      <w:r w:rsidRPr="00C76B03">
        <w:rPr>
          <w:rFonts w:cs="Arial"/>
          <w:i/>
        </w:rPr>
        <w:t>Vorausgesetzt wird, dass das Wimmelbild schon ‚entdeckt‘ wurde</w:t>
      </w:r>
      <w:r>
        <w:rPr>
          <w:rFonts w:cs="Arial"/>
          <w:i/>
        </w:rPr>
        <w:t xml:space="preserve"> (s.o. 3 B)</w:t>
      </w:r>
    </w:p>
    <w:p w14:paraId="025B8920" w14:textId="77777777" w:rsidR="00C76B03" w:rsidRPr="00C76B03" w:rsidRDefault="00C76B03" w:rsidP="00C76B03">
      <w:pPr>
        <w:rPr>
          <w:rFonts w:cs="Arial"/>
          <w:i/>
        </w:rPr>
      </w:pPr>
      <w:r w:rsidRPr="00C76B03">
        <w:rPr>
          <w:rFonts w:cs="Arial"/>
          <w:i/>
        </w:rPr>
        <w:t>Im Dialog von E (erwachsene Person) mit einer zweiten Person / einer Handpuppe entdecken wir im Wimmelbild „Schulszenen“ und überlegen, was für den Start und die Anfangszeit in der Schule gut tut.</w:t>
      </w:r>
    </w:p>
    <w:p w14:paraId="0CA83532" w14:textId="77777777" w:rsidR="00C76B03" w:rsidRPr="00C76B03" w:rsidRDefault="00C76B03" w:rsidP="00C76B03">
      <w:pPr>
        <w:rPr>
          <w:rFonts w:cs="Arial"/>
          <w:i/>
        </w:rPr>
      </w:pPr>
      <w:r w:rsidRPr="00C76B03">
        <w:rPr>
          <w:rFonts w:cs="Arial"/>
          <w:i/>
        </w:rPr>
        <w:t>Mathilde (M) wird (erneut) ins Spiel gebracht. Sie legt gleich los.</w:t>
      </w:r>
    </w:p>
    <w:p w14:paraId="2C0D64DB" w14:textId="77777777" w:rsidR="00C76B03" w:rsidRPr="00C76B03" w:rsidRDefault="00C76B03" w:rsidP="00C76B03">
      <w:pPr>
        <w:ind w:left="357" w:hanging="357"/>
        <w:rPr>
          <w:rFonts w:cs="Arial"/>
        </w:rPr>
      </w:pPr>
      <w:r w:rsidRPr="00C76B03">
        <w:rPr>
          <w:rFonts w:cs="Arial"/>
        </w:rPr>
        <w:t>M:</w:t>
      </w:r>
      <w:r w:rsidRPr="00C76B03">
        <w:rPr>
          <w:rFonts w:cs="Arial"/>
        </w:rPr>
        <w:tab/>
        <w:t>Weißt du, was mir einfällt? Heute ist ja Schulanfang und …</w:t>
      </w:r>
    </w:p>
    <w:p w14:paraId="18E2FE0B" w14:textId="77777777" w:rsidR="00C76B03" w:rsidRPr="00C76B03" w:rsidRDefault="00C76B03" w:rsidP="00C76B03">
      <w:pPr>
        <w:ind w:left="357" w:hanging="357"/>
        <w:rPr>
          <w:rFonts w:cs="Arial"/>
        </w:rPr>
      </w:pPr>
      <w:r w:rsidRPr="00C76B03">
        <w:rPr>
          <w:rFonts w:cs="Arial"/>
        </w:rPr>
        <w:t>E:</w:t>
      </w:r>
      <w:r w:rsidRPr="00C76B03">
        <w:rPr>
          <w:rFonts w:cs="Arial"/>
        </w:rPr>
        <w:tab/>
        <w:t>Ja, Mathilde, das ist uns auch schon eingefallen.</w:t>
      </w:r>
    </w:p>
    <w:p w14:paraId="5738A414" w14:textId="77777777" w:rsidR="00C76B03" w:rsidRPr="00C76B03" w:rsidRDefault="00C76B03" w:rsidP="00C76B03">
      <w:pPr>
        <w:ind w:left="357" w:hanging="357"/>
        <w:rPr>
          <w:rFonts w:cs="Arial"/>
        </w:rPr>
      </w:pPr>
      <w:r w:rsidRPr="00C76B03">
        <w:rPr>
          <w:rFonts w:cs="Arial"/>
        </w:rPr>
        <w:t>M:</w:t>
      </w:r>
      <w:r w:rsidRPr="00C76B03">
        <w:rPr>
          <w:rFonts w:cs="Arial"/>
        </w:rPr>
        <w:tab/>
        <w:t xml:space="preserve">Weiß ich ja, lass mich mal ausreden. Wir könnten auch mal die Stellen auf dem Bild entdecken, die mit dem Schulanfang zu tun haben, oder? </w:t>
      </w:r>
    </w:p>
    <w:p w14:paraId="32FB7EAD" w14:textId="77777777" w:rsidR="00C76B03" w:rsidRPr="00C76B03" w:rsidRDefault="00C76B03" w:rsidP="00C76B03">
      <w:pPr>
        <w:ind w:left="357" w:hanging="357"/>
        <w:rPr>
          <w:rFonts w:cs="Arial"/>
          <w:i/>
        </w:rPr>
      </w:pPr>
      <w:r w:rsidRPr="00C76B03">
        <w:rPr>
          <w:rFonts w:cs="Arial"/>
        </w:rPr>
        <w:t>E:</w:t>
      </w:r>
      <w:r w:rsidRPr="00C76B03">
        <w:rPr>
          <w:rFonts w:cs="Arial"/>
        </w:rPr>
        <w:tab/>
        <w:t>Gute Idee, darauf hätten wir auch schon eher kommen können. Also: Wo findet ihr etwas, das zum Schulanfang, zur Schule passt?</w:t>
      </w:r>
      <w:r w:rsidRPr="00C76B03">
        <w:rPr>
          <w:rFonts w:cs="Arial"/>
        </w:rPr>
        <w:br/>
        <w:t xml:space="preserve">… </w:t>
      </w:r>
      <w:r w:rsidRPr="00C76B03">
        <w:rPr>
          <w:rFonts w:cs="Arial"/>
          <w:i/>
        </w:rPr>
        <w:t>Antworten der Kinder …</w:t>
      </w:r>
    </w:p>
    <w:p w14:paraId="7537881D" w14:textId="77777777" w:rsidR="00C76B03" w:rsidRPr="00C76B03" w:rsidRDefault="00C76B03" w:rsidP="00C76B03">
      <w:pPr>
        <w:ind w:left="357" w:hanging="357"/>
        <w:rPr>
          <w:rFonts w:cs="Arial"/>
        </w:rPr>
      </w:pPr>
      <w:r w:rsidRPr="00C76B03">
        <w:rPr>
          <w:rFonts w:cs="Arial"/>
          <w:noProof/>
        </w:rPr>
        <w:drawing>
          <wp:anchor distT="0" distB="0" distL="114300" distR="114300" simplePos="0" relativeHeight="251678720" behindDoc="0" locked="0" layoutInCell="1" allowOverlap="1" wp14:anchorId="45DCD8F7" wp14:editId="54E57913">
            <wp:simplePos x="0" y="0"/>
            <wp:positionH relativeFrom="column">
              <wp:posOffset>4276725</wp:posOffset>
            </wp:positionH>
            <wp:positionV relativeFrom="paragraph">
              <wp:posOffset>267970</wp:posOffset>
            </wp:positionV>
            <wp:extent cx="1932940" cy="2280285"/>
            <wp:effectExtent l="0" t="0" r="0" b="5715"/>
            <wp:wrapSquare wrapText="bothSides"/>
            <wp:docPr id="428278768" name="Grafik 2" descr="Ein Bild, das Zeichnung, Animierter Cartoon, Darstellung, Menschliches Gesicht enthält.&#10;&#10;KI-generierte Inhalte können fehlerhaft sein.">
              <a:extLst xmlns:a="http://schemas.openxmlformats.org/drawingml/2006/main">
                <a:ext uri="{FF2B5EF4-FFF2-40B4-BE49-F238E27FC236}">
                  <a16:creationId xmlns:a16="http://schemas.microsoft.com/office/drawing/2014/main" id="{8487FAFD-4449-B4E7-51EC-C68842DC33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Ein Bild, das Zeichnung, Animierter Cartoon, Darstellung, Menschliches Gesicht enthält.&#10;&#10;KI-generierte Inhalte können fehlerhaft sein.">
                      <a:extLst>
                        <a:ext uri="{FF2B5EF4-FFF2-40B4-BE49-F238E27FC236}">
                          <a16:creationId xmlns:a16="http://schemas.microsoft.com/office/drawing/2014/main" id="{8487FAFD-4449-B4E7-51EC-C68842DC332B}"/>
                        </a:ext>
                      </a:extLst>
                    </pic:cNvPr>
                    <pic:cNvPicPr>
                      <a:picLocks noChangeAspect="1"/>
                    </pic:cNvPicPr>
                  </pic:nvPicPr>
                  <pic:blipFill>
                    <a:blip r:embed="rId33"/>
                    <a:stretch>
                      <a:fillRect/>
                    </a:stretch>
                  </pic:blipFill>
                  <pic:spPr>
                    <a:xfrm>
                      <a:off x="0" y="0"/>
                      <a:ext cx="1932940" cy="2280285"/>
                    </a:xfrm>
                    <a:prstGeom prst="rect">
                      <a:avLst/>
                    </a:prstGeom>
                  </pic:spPr>
                </pic:pic>
              </a:graphicData>
            </a:graphic>
            <wp14:sizeRelH relativeFrom="margin">
              <wp14:pctWidth>0</wp14:pctWidth>
            </wp14:sizeRelH>
            <wp14:sizeRelV relativeFrom="margin">
              <wp14:pctHeight>0</wp14:pctHeight>
            </wp14:sizeRelV>
          </wp:anchor>
        </w:drawing>
      </w:r>
      <w:r w:rsidRPr="00C76B03">
        <w:rPr>
          <w:rFonts w:cs="Arial"/>
        </w:rPr>
        <w:t>M:</w:t>
      </w:r>
      <w:r w:rsidRPr="00C76B03">
        <w:rPr>
          <w:rFonts w:cs="Arial"/>
        </w:rPr>
        <w:tab/>
      </w:r>
      <w:r w:rsidRPr="00C76B03">
        <w:rPr>
          <w:rFonts w:cs="Arial"/>
          <w:i/>
        </w:rPr>
        <w:t>nimmt Hinweise der Kinder auf</w:t>
      </w:r>
      <w:r w:rsidRPr="00C76B03">
        <w:rPr>
          <w:rFonts w:cs="Arial"/>
          <w:i/>
        </w:rPr>
        <w:br/>
      </w:r>
      <w:proofErr w:type="gramStart"/>
      <w:r w:rsidRPr="00C76B03">
        <w:rPr>
          <w:rFonts w:cs="Arial"/>
        </w:rPr>
        <w:t>Weißt</w:t>
      </w:r>
      <w:proofErr w:type="gramEnd"/>
      <w:r w:rsidRPr="00C76B03">
        <w:rPr>
          <w:rFonts w:cs="Arial"/>
        </w:rPr>
        <w:t xml:space="preserve"> du, wenn ich heute in die Schule kommen würde, weißt du, wer ich (auf dem Bild) sein könnte?</w:t>
      </w:r>
      <w:r w:rsidRPr="00C76B03">
        <w:rPr>
          <w:rFonts w:cs="Arial"/>
          <w:noProof/>
        </w:rPr>
        <w:t xml:space="preserve"> </w:t>
      </w:r>
    </w:p>
    <w:p w14:paraId="6E6DB57F" w14:textId="77777777" w:rsidR="00C76B03" w:rsidRPr="00C76B03" w:rsidRDefault="00C76B03" w:rsidP="00C76B03">
      <w:pPr>
        <w:ind w:left="357" w:hanging="357"/>
        <w:rPr>
          <w:rFonts w:cs="Arial"/>
        </w:rPr>
      </w:pPr>
      <w:r w:rsidRPr="00C76B03">
        <w:rPr>
          <w:rFonts w:cs="Arial"/>
        </w:rPr>
        <w:t>E:</w:t>
      </w:r>
      <w:r w:rsidRPr="00C76B03">
        <w:rPr>
          <w:rFonts w:cs="Arial"/>
        </w:rPr>
        <w:tab/>
        <w:t>Da bin ich gespannt.</w:t>
      </w:r>
    </w:p>
    <w:p w14:paraId="01D8B7CF" w14:textId="77777777" w:rsidR="00C76B03" w:rsidRPr="00C76B03" w:rsidRDefault="00C76B03" w:rsidP="00C76B03">
      <w:pPr>
        <w:ind w:left="357" w:hanging="357"/>
        <w:rPr>
          <w:rFonts w:cs="Arial"/>
        </w:rPr>
      </w:pPr>
      <w:r w:rsidRPr="00C76B03">
        <w:rPr>
          <w:rFonts w:cs="Arial"/>
        </w:rPr>
        <w:t>M:</w:t>
      </w:r>
      <w:r w:rsidRPr="00C76B03">
        <w:rPr>
          <w:rFonts w:cs="Arial"/>
        </w:rPr>
        <w:tab/>
        <w:t>Ich könnte das Mädchen sein, das im Bett liegt. Kennst du das: Wenn man abends nicht einschlafen kann, weil man so aufgeregt ist, und so ein Kribbeln im Bauch hat. Und das Kribbeln ist nicht nur super, sondern so eine Mischung, wie Brausepulver. Man freut sich drauf und ist stolz. Und dann fragt man sich, ob das wohl alles gut geht.</w:t>
      </w:r>
    </w:p>
    <w:p w14:paraId="72103E9D" w14:textId="77777777" w:rsidR="00C76B03" w:rsidRPr="00C76B03" w:rsidRDefault="00C76B03" w:rsidP="00C76B03">
      <w:pPr>
        <w:ind w:left="357" w:hanging="357"/>
        <w:rPr>
          <w:rFonts w:cs="Arial"/>
        </w:rPr>
      </w:pPr>
      <w:r w:rsidRPr="00C76B03">
        <w:rPr>
          <w:rFonts w:cs="Arial"/>
        </w:rPr>
        <w:t>E:</w:t>
      </w:r>
      <w:r w:rsidRPr="00C76B03">
        <w:rPr>
          <w:rFonts w:cs="Arial"/>
        </w:rPr>
        <w:tab/>
        <w:t>Oh, woran denkst du?</w:t>
      </w:r>
    </w:p>
    <w:p w14:paraId="743EF2A3" w14:textId="77777777" w:rsidR="00C76B03" w:rsidRPr="00C76B03" w:rsidRDefault="00C76B03" w:rsidP="00C76B03">
      <w:pPr>
        <w:ind w:left="357" w:hanging="357"/>
        <w:rPr>
          <w:rFonts w:cs="Arial"/>
        </w:rPr>
      </w:pPr>
      <w:r w:rsidRPr="00C76B03">
        <w:rPr>
          <w:rFonts w:cs="Arial"/>
        </w:rPr>
        <w:t>M:</w:t>
      </w:r>
      <w:r w:rsidRPr="00C76B03">
        <w:rPr>
          <w:rFonts w:cs="Arial"/>
        </w:rPr>
        <w:tab/>
        <w:t xml:space="preserve">Na ja, man lernt ja in der Schule. All die </w:t>
      </w:r>
      <w:proofErr w:type="gramStart"/>
      <w:r w:rsidRPr="00C76B03">
        <w:rPr>
          <w:rFonts w:cs="Arial"/>
        </w:rPr>
        <w:t>tollen</w:t>
      </w:r>
      <w:proofErr w:type="gramEnd"/>
      <w:r w:rsidRPr="00C76B03">
        <w:rPr>
          <w:rFonts w:cs="Arial"/>
        </w:rPr>
        <w:t xml:space="preserve"> Sachen. Lesen können muss super sein. Schreiben. Sogar Mathe und Rechnen. Und alles über Tiere erfahren.</w:t>
      </w:r>
      <w:r w:rsidRPr="00C76B03">
        <w:rPr>
          <w:rFonts w:cs="Arial"/>
        </w:rPr>
        <w:br/>
        <w:t xml:space="preserve">Nur, was ist, wenn ich das nicht so schnell lerne wie die anderen? Weißt du, diese Buchstaben können ganz schön vertrackt sein. </w:t>
      </w:r>
      <w:r w:rsidRPr="00C76B03">
        <w:rPr>
          <w:rFonts w:cs="Arial"/>
        </w:rPr>
        <w:br/>
        <w:t xml:space="preserve">Wenn es nicht </w:t>
      </w:r>
      <w:proofErr w:type="gramStart"/>
      <w:r w:rsidRPr="00C76B03">
        <w:rPr>
          <w:rFonts w:cs="Arial"/>
        </w:rPr>
        <w:t>klappt</w:t>
      </w:r>
      <w:proofErr w:type="gramEnd"/>
      <w:r w:rsidRPr="00C76B03">
        <w:rPr>
          <w:rFonts w:cs="Arial"/>
        </w:rPr>
        <w:t xml:space="preserve">. Ich kann </w:t>
      </w:r>
      <w:proofErr w:type="gramStart"/>
      <w:r w:rsidRPr="00C76B03">
        <w:rPr>
          <w:rFonts w:cs="Arial"/>
        </w:rPr>
        <w:t>super ungeduldig</w:t>
      </w:r>
      <w:proofErr w:type="gramEnd"/>
      <w:r w:rsidRPr="00C76B03">
        <w:rPr>
          <w:rFonts w:cs="Arial"/>
        </w:rPr>
        <w:t xml:space="preserve"> werden.</w:t>
      </w:r>
    </w:p>
    <w:p w14:paraId="2DEF53D2" w14:textId="77777777" w:rsidR="00C76B03" w:rsidRPr="00C76B03" w:rsidRDefault="00C76B03" w:rsidP="00C76B03">
      <w:pPr>
        <w:ind w:left="357" w:hanging="357"/>
        <w:rPr>
          <w:rFonts w:cs="Arial"/>
        </w:rPr>
      </w:pPr>
      <w:r w:rsidRPr="00C76B03">
        <w:rPr>
          <w:rFonts w:cs="Arial"/>
        </w:rPr>
        <w:t>E:</w:t>
      </w:r>
      <w:r w:rsidRPr="00C76B03">
        <w:rPr>
          <w:rFonts w:cs="Arial"/>
        </w:rPr>
        <w:tab/>
        <w:t>Was würde dir dann gut tun?</w:t>
      </w:r>
    </w:p>
    <w:p w14:paraId="516F7BD3" w14:textId="0572CC4F" w:rsidR="00C76B03" w:rsidRPr="00C76B03" w:rsidRDefault="00C76B03" w:rsidP="00C76B03">
      <w:pPr>
        <w:ind w:left="357" w:hanging="357"/>
        <w:rPr>
          <w:rFonts w:cs="Arial"/>
        </w:rPr>
      </w:pPr>
      <w:r w:rsidRPr="00C76B03">
        <w:rPr>
          <w:rFonts w:cs="Arial"/>
        </w:rPr>
        <w:t>M:</w:t>
      </w:r>
      <w:r w:rsidRPr="00C76B03">
        <w:rPr>
          <w:rFonts w:cs="Arial"/>
        </w:rPr>
        <w:tab/>
        <w:t>Jemand, der sich nicht so schnell aufregt wie ich. Sondern meint: ‚Das wird schon‘ und sagt: ‚probier’s nochmal!‘ Einen der zu mir hält, trotzdem, so einen brauche ich.</w:t>
      </w:r>
      <w:r w:rsidRPr="00C76B03">
        <w:rPr>
          <w:rFonts w:cs="Arial"/>
        </w:rPr>
        <w:br/>
        <w:t xml:space="preserve">Denn das </w:t>
      </w:r>
      <w:proofErr w:type="spellStart"/>
      <w:r w:rsidRPr="00C76B03">
        <w:rPr>
          <w:rFonts w:cs="Arial"/>
        </w:rPr>
        <w:t>vergess</w:t>
      </w:r>
      <w:proofErr w:type="spellEnd"/>
      <w:r w:rsidRPr="00C76B03">
        <w:rPr>
          <w:rFonts w:cs="Arial"/>
        </w:rPr>
        <w:t xml:space="preserve"> ich manchmal. </w:t>
      </w:r>
    </w:p>
    <w:p w14:paraId="3CEE3401" w14:textId="20149671" w:rsidR="00C76B03" w:rsidRPr="00C76B03" w:rsidRDefault="00C76B03" w:rsidP="00C76B03">
      <w:pPr>
        <w:ind w:left="357" w:hanging="357"/>
        <w:rPr>
          <w:rFonts w:cs="Arial"/>
        </w:rPr>
      </w:pPr>
      <w:r w:rsidRPr="00C76B03">
        <w:rPr>
          <w:rFonts w:cs="Arial"/>
          <w:noProof/>
        </w:rPr>
        <w:drawing>
          <wp:anchor distT="0" distB="0" distL="114300" distR="114300" simplePos="0" relativeHeight="251680768" behindDoc="0" locked="0" layoutInCell="1" allowOverlap="1" wp14:anchorId="6B609565" wp14:editId="3770FD7F">
            <wp:simplePos x="0" y="0"/>
            <wp:positionH relativeFrom="column">
              <wp:posOffset>4807585</wp:posOffset>
            </wp:positionH>
            <wp:positionV relativeFrom="paragraph">
              <wp:posOffset>223520</wp:posOffset>
            </wp:positionV>
            <wp:extent cx="1219370" cy="1695687"/>
            <wp:effectExtent l="0" t="0" r="0" b="0"/>
            <wp:wrapSquare wrapText="bothSides"/>
            <wp:docPr id="1820790428" name="Grafik 1" descr="Ein Bild, das Zeichnung, Kinderkunst, Cartoon, Entwurf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790428" name="Grafik 1" descr="Ein Bild, das Zeichnung, Kinderkunst, Cartoon, Entwurf enthält.&#10;&#10;KI-generierte Inhalte können fehlerhaft sein."/>
                    <pic:cNvPicPr/>
                  </pic:nvPicPr>
                  <pic:blipFill>
                    <a:blip r:embed="rId34">
                      <a:extLst>
                        <a:ext uri="{28A0092B-C50C-407E-A947-70E740481C1C}">
                          <a14:useLocalDpi xmlns:a14="http://schemas.microsoft.com/office/drawing/2010/main" val="0"/>
                        </a:ext>
                      </a:extLst>
                    </a:blip>
                    <a:stretch>
                      <a:fillRect/>
                    </a:stretch>
                  </pic:blipFill>
                  <pic:spPr>
                    <a:xfrm>
                      <a:off x="0" y="0"/>
                      <a:ext cx="1219370" cy="1695687"/>
                    </a:xfrm>
                    <a:prstGeom prst="rect">
                      <a:avLst/>
                    </a:prstGeom>
                  </pic:spPr>
                </pic:pic>
              </a:graphicData>
            </a:graphic>
          </wp:anchor>
        </w:drawing>
      </w:r>
      <w:r w:rsidRPr="00C76B03">
        <w:rPr>
          <w:rFonts w:cs="Arial"/>
        </w:rPr>
        <w:t>E:</w:t>
      </w:r>
      <w:r w:rsidRPr="00C76B03">
        <w:rPr>
          <w:rFonts w:cs="Arial"/>
        </w:rPr>
        <w:tab/>
        <w:t xml:space="preserve">Ich auch. Gut, dass du uns erinnerst. </w:t>
      </w:r>
      <w:r w:rsidRPr="00C76B03">
        <w:rPr>
          <w:rFonts w:cs="Arial"/>
        </w:rPr>
        <w:br/>
        <w:t>Da fällt mir das Lied ein: Halte zu mir, guter Gott. Das singt davon.</w:t>
      </w:r>
    </w:p>
    <w:p w14:paraId="194DE8DA" w14:textId="1C1AC049" w:rsidR="00C76B03" w:rsidRPr="00C76B03" w:rsidRDefault="00C76B03" w:rsidP="00C76B03">
      <w:pPr>
        <w:ind w:left="357" w:hanging="357"/>
        <w:rPr>
          <w:rFonts w:cs="Arial"/>
        </w:rPr>
      </w:pPr>
      <w:r w:rsidRPr="00C76B03">
        <w:rPr>
          <w:rFonts w:cs="Arial"/>
        </w:rPr>
        <w:t>M:</w:t>
      </w:r>
      <w:r w:rsidRPr="00C76B03">
        <w:rPr>
          <w:rFonts w:cs="Arial"/>
        </w:rPr>
        <w:tab/>
        <w:t>Du meinst, Gott ist einer, der zu mir hält? Immer? Oh ja, das wäre prima.</w:t>
      </w:r>
      <w:r w:rsidRPr="00C76B03">
        <w:rPr>
          <w:noProof/>
        </w:rPr>
        <w:t xml:space="preserve"> </w:t>
      </w:r>
      <w:r w:rsidRPr="00C76B03">
        <w:rPr>
          <w:rFonts w:cs="Arial"/>
        </w:rPr>
        <w:br/>
        <w:t>Ich könnte aber auch das eine Mädchen sein, das auf der Straße steht, sich umschaut und den Kindern zusieht, die dieses Spiel im Kreis machen. Ich kann nämlich richtig gut stehen bleiben und gucken. Beim Trödeln bin ich spitze. Fast schon Weltmeister.</w:t>
      </w:r>
    </w:p>
    <w:p w14:paraId="5CEAA88B" w14:textId="77777777" w:rsidR="00C76B03" w:rsidRPr="00C76B03" w:rsidRDefault="00C76B03" w:rsidP="00C76B03">
      <w:pPr>
        <w:ind w:left="357" w:hanging="357"/>
        <w:rPr>
          <w:rFonts w:cs="Arial"/>
        </w:rPr>
      </w:pPr>
      <w:r w:rsidRPr="00C76B03">
        <w:rPr>
          <w:rFonts w:cs="Arial"/>
        </w:rPr>
        <w:t>E:</w:t>
      </w:r>
      <w:r w:rsidRPr="00C76B03">
        <w:rPr>
          <w:rFonts w:cs="Arial"/>
        </w:rPr>
        <w:tab/>
        <w:t>Du denkst daran, wie das mit dem Weg zur Schule werden wird?</w:t>
      </w:r>
    </w:p>
    <w:p w14:paraId="3150C2ED" w14:textId="77777777" w:rsidR="00C76B03" w:rsidRPr="00C76B03" w:rsidRDefault="00C76B03" w:rsidP="00C76B03">
      <w:pPr>
        <w:ind w:left="357" w:hanging="357"/>
        <w:rPr>
          <w:rFonts w:cs="Arial"/>
        </w:rPr>
      </w:pPr>
      <w:r w:rsidRPr="00C76B03">
        <w:rPr>
          <w:rFonts w:cs="Arial"/>
          <w:noProof/>
        </w:rPr>
        <w:lastRenderedPageBreak/>
        <w:drawing>
          <wp:anchor distT="0" distB="0" distL="114300" distR="114300" simplePos="0" relativeHeight="251679744" behindDoc="0" locked="0" layoutInCell="1" allowOverlap="1" wp14:anchorId="6FD4C041" wp14:editId="105C1CBE">
            <wp:simplePos x="0" y="0"/>
            <wp:positionH relativeFrom="column">
              <wp:posOffset>3308985</wp:posOffset>
            </wp:positionH>
            <wp:positionV relativeFrom="paragraph">
              <wp:posOffset>457200</wp:posOffset>
            </wp:positionV>
            <wp:extent cx="2663190" cy="1693545"/>
            <wp:effectExtent l="0" t="0" r="3810" b="1905"/>
            <wp:wrapSquare wrapText="bothSides"/>
            <wp:docPr id="1296284502" name="Grafik 1" descr="Ein Bild, das Zeichnung, Kinderkunst, Animierter Cartoon,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84502" name="Grafik 1" descr="Ein Bild, das Zeichnung, Kinderkunst, Animierter Cartoon, Darstellung enthält.&#10;&#10;KI-generierte Inhalte können fehlerhaft sein."/>
                    <pic:cNvPicPr/>
                  </pic:nvPicPr>
                  <pic:blipFill>
                    <a:blip r:embed="rId35"/>
                    <a:stretch>
                      <a:fillRect/>
                    </a:stretch>
                  </pic:blipFill>
                  <pic:spPr>
                    <a:xfrm>
                      <a:off x="0" y="0"/>
                      <a:ext cx="2663190" cy="1693545"/>
                    </a:xfrm>
                    <a:prstGeom prst="rect">
                      <a:avLst/>
                    </a:prstGeom>
                  </pic:spPr>
                </pic:pic>
              </a:graphicData>
            </a:graphic>
            <wp14:sizeRelH relativeFrom="margin">
              <wp14:pctWidth>0</wp14:pctWidth>
            </wp14:sizeRelH>
            <wp14:sizeRelV relativeFrom="margin">
              <wp14:pctHeight>0</wp14:pctHeight>
            </wp14:sizeRelV>
          </wp:anchor>
        </w:drawing>
      </w:r>
      <w:r w:rsidRPr="00C76B03">
        <w:rPr>
          <w:rFonts w:cs="Arial"/>
        </w:rPr>
        <w:t>M:</w:t>
      </w:r>
      <w:r w:rsidRPr="00C76B03">
        <w:rPr>
          <w:rFonts w:cs="Arial"/>
        </w:rPr>
        <w:tab/>
        <w:t>Ja, man soll ja pünktlich in der Schule ankommen, oder?</w:t>
      </w:r>
      <w:r w:rsidRPr="00C76B03">
        <w:rPr>
          <w:rFonts w:cs="Arial"/>
        </w:rPr>
        <w:br/>
        <w:t xml:space="preserve">Ich könnte aber auch das Mädchen sein, das da oben auf dem Weg / vor dem Baum / und vor dem Hund steht. Ich </w:t>
      </w:r>
      <w:proofErr w:type="gramStart"/>
      <w:r w:rsidRPr="00C76B03">
        <w:rPr>
          <w:rFonts w:cs="Arial"/>
        </w:rPr>
        <w:t>hab</w:t>
      </w:r>
      <w:proofErr w:type="gramEnd"/>
      <w:r w:rsidRPr="00C76B03">
        <w:rPr>
          <w:rFonts w:cs="Arial"/>
        </w:rPr>
        <w:t xml:space="preserve"> nämlich Muffensausen bei Hunden. Ein echter Schisser, äh Angsthase wollte ich sagen.</w:t>
      </w:r>
      <w:r w:rsidRPr="00C76B03">
        <w:rPr>
          <w:rFonts w:cs="Arial"/>
          <w:noProof/>
        </w:rPr>
        <w:t xml:space="preserve"> </w:t>
      </w:r>
    </w:p>
    <w:p w14:paraId="0252BD31" w14:textId="77777777" w:rsidR="00C76B03" w:rsidRPr="00C76B03" w:rsidRDefault="00C76B03" w:rsidP="00C76B03">
      <w:pPr>
        <w:ind w:left="357" w:hanging="357"/>
        <w:rPr>
          <w:rFonts w:cs="Arial"/>
        </w:rPr>
      </w:pPr>
      <w:r w:rsidRPr="00C76B03">
        <w:rPr>
          <w:rFonts w:cs="Arial"/>
        </w:rPr>
        <w:t>E:</w:t>
      </w:r>
      <w:r w:rsidRPr="00C76B03">
        <w:rPr>
          <w:rFonts w:cs="Arial"/>
        </w:rPr>
        <w:tab/>
        <w:t>Was brauchst du dann?</w:t>
      </w:r>
    </w:p>
    <w:p w14:paraId="3B30B207" w14:textId="77777777" w:rsidR="00C76B03" w:rsidRPr="00C76B03" w:rsidRDefault="00C76B03" w:rsidP="00C76B03">
      <w:pPr>
        <w:ind w:left="357" w:hanging="357"/>
        <w:rPr>
          <w:rFonts w:cs="Arial"/>
        </w:rPr>
      </w:pPr>
      <w:r w:rsidRPr="00C76B03">
        <w:rPr>
          <w:rFonts w:cs="Arial"/>
        </w:rPr>
        <w:t>M:</w:t>
      </w:r>
      <w:r w:rsidRPr="00C76B03">
        <w:rPr>
          <w:rFonts w:cs="Arial"/>
        </w:rPr>
        <w:tab/>
        <w:t xml:space="preserve">Einen, der zu mir hält. Ach, das habe ich doch gerade schon gesagt. </w:t>
      </w:r>
      <w:r w:rsidRPr="00C76B03">
        <w:rPr>
          <w:rFonts w:cs="Arial"/>
          <w:i/>
        </w:rPr>
        <w:t xml:space="preserve">summt ‚Halte zu mir guter Gott‘. </w:t>
      </w:r>
      <w:r w:rsidRPr="00C76B03">
        <w:rPr>
          <w:rFonts w:cs="Arial"/>
        </w:rPr>
        <w:t xml:space="preserve"> Stimmt. Wenn ich Angst habe, singe ich manchmal. Das hilft. Ruth hat gesagt, das funktioniert wirklich, weil unser Gehirn nicht gleichzeitig singen und Angst haben kann.</w:t>
      </w:r>
      <w:r w:rsidRPr="00C76B03">
        <w:rPr>
          <w:rFonts w:cs="Arial"/>
        </w:rPr>
        <w:br/>
        <w:t>Ist Gott im Singen also auch dabei?</w:t>
      </w:r>
    </w:p>
    <w:p w14:paraId="562A9D59" w14:textId="77777777" w:rsidR="00C76B03" w:rsidRPr="00C76B03" w:rsidRDefault="00C76B03" w:rsidP="00C76B03">
      <w:pPr>
        <w:ind w:left="357" w:hanging="357"/>
        <w:rPr>
          <w:rFonts w:cs="Arial"/>
        </w:rPr>
      </w:pPr>
      <w:r w:rsidRPr="00C76B03">
        <w:rPr>
          <w:rFonts w:cs="Arial"/>
        </w:rPr>
        <w:t>E:</w:t>
      </w:r>
      <w:r w:rsidRPr="00C76B03">
        <w:rPr>
          <w:rFonts w:cs="Arial"/>
        </w:rPr>
        <w:tab/>
        <w:t xml:space="preserve">Ja, das glaube ich auf jeden Fall. Gott ist dabei, wenn wir singen. Ein Junge, Felix, hat einmal zu mir gesagt: Wenn ich atme, dann merke ich, wie Gott bei mir ist. </w:t>
      </w:r>
    </w:p>
    <w:p w14:paraId="3BE331E7" w14:textId="77777777" w:rsidR="00C76B03" w:rsidRPr="00C76B03" w:rsidRDefault="00C76B03" w:rsidP="00C76B03">
      <w:pPr>
        <w:ind w:left="357" w:hanging="357"/>
        <w:rPr>
          <w:rFonts w:cs="Arial"/>
        </w:rPr>
      </w:pPr>
      <w:r w:rsidRPr="00C76B03">
        <w:rPr>
          <w:rFonts w:cs="Arial"/>
        </w:rPr>
        <w:t>M:</w:t>
      </w:r>
      <w:r w:rsidRPr="00C76B03">
        <w:rPr>
          <w:rFonts w:cs="Arial"/>
        </w:rPr>
        <w:tab/>
        <w:t>Atem brauchen wir auch zum Singen, das passt zusammen. Und beim Singen wird die Angst kleiner und mein Mut größer. Deswegen könnte ich auch eines der Mädchen sein, die dazu kommen und sie in ihre Mitte nehmen. Das hilft auch. Freundschaft hilft sowieso!</w:t>
      </w:r>
    </w:p>
    <w:p w14:paraId="15FE4B34" w14:textId="77777777" w:rsidR="00C76B03" w:rsidRPr="00C76B03" w:rsidRDefault="00C76B03" w:rsidP="00C76B03">
      <w:pPr>
        <w:ind w:left="357" w:hanging="357"/>
        <w:rPr>
          <w:rFonts w:cs="Arial"/>
        </w:rPr>
      </w:pPr>
      <w:r w:rsidRPr="00C76B03">
        <w:rPr>
          <w:rFonts w:cs="Arial"/>
        </w:rPr>
        <w:t>E:</w:t>
      </w:r>
      <w:r w:rsidRPr="00C76B03">
        <w:rPr>
          <w:rFonts w:cs="Arial"/>
        </w:rPr>
        <w:tab/>
        <w:t>Halte zu mir guter Gott, für mich ist das sowas wie Rückenwind und Freundschaft – das wünsche ich euch, die ihr heute in die Schule kommt und allen, die euch dabei begleiten.</w:t>
      </w:r>
      <w:r w:rsidRPr="00C76B03">
        <w:rPr>
          <w:rFonts w:cs="Arial"/>
        </w:rPr>
        <w:br/>
        <w:t>Rückenwind und Freundschaft – das klingt nach einem Lied.</w:t>
      </w:r>
    </w:p>
    <w:p w14:paraId="5797CD06" w14:textId="77777777" w:rsidR="00C76B03" w:rsidRPr="00C76B03" w:rsidRDefault="00C76B03" w:rsidP="00C76B03">
      <w:pPr>
        <w:ind w:left="357" w:hanging="357"/>
        <w:rPr>
          <w:rFonts w:cs="Arial"/>
        </w:rPr>
      </w:pPr>
    </w:p>
    <w:p w14:paraId="75A155CA" w14:textId="77777777" w:rsidR="00C76B03" w:rsidRPr="00C76B03" w:rsidRDefault="00C76B03" w:rsidP="00C76B03">
      <w:pPr>
        <w:ind w:left="357" w:hanging="357"/>
        <w:jc w:val="right"/>
        <w:rPr>
          <w:rFonts w:cs="Arial"/>
        </w:rPr>
      </w:pPr>
      <w:r w:rsidRPr="00C76B03">
        <w:rPr>
          <w:rFonts w:cs="Arial"/>
        </w:rPr>
        <w:t>Gert Liebenehm-Degenhard</w:t>
      </w:r>
    </w:p>
    <w:p w14:paraId="7FD399B2" w14:textId="496514D4" w:rsidR="00C76B03" w:rsidRDefault="00C76B03">
      <w:pPr>
        <w:spacing w:before="0" w:after="160"/>
      </w:pPr>
      <w:r>
        <w:br w:type="page"/>
      </w:r>
    </w:p>
    <w:p w14:paraId="3F5F6635" w14:textId="3DC2BD57" w:rsidR="00C76B03" w:rsidRPr="00C76B03" w:rsidRDefault="00C76B03" w:rsidP="00C76B03">
      <w:pPr>
        <w:rPr>
          <w:smallCaps/>
          <w:sz w:val="32"/>
          <w:szCs w:val="32"/>
        </w:rPr>
      </w:pPr>
      <w:r w:rsidRPr="00C76B03">
        <w:rPr>
          <w:smallCaps/>
          <w:sz w:val="32"/>
          <w:szCs w:val="32"/>
        </w:rPr>
        <w:lastRenderedPageBreak/>
        <w:t>5. Fürbitten</w:t>
      </w:r>
    </w:p>
    <w:p w14:paraId="79D6FE9A" w14:textId="77777777" w:rsidR="00C76B03" w:rsidRDefault="00C76B03" w:rsidP="00C76B03"/>
    <w:p w14:paraId="47C307A1" w14:textId="22C046E1" w:rsidR="00C76B03" w:rsidRDefault="00C76B03" w:rsidP="00C76B03">
      <w:r w:rsidRPr="00C76B03">
        <w:rPr>
          <w:b/>
          <w:bCs/>
        </w:rPr>
        <w:t>Gebet</w:t>
      </w:r>
      <w:r>
        <w:t xml:space="preserve">  - passend zu Text und Aktionen zum Lied „Einfach spitze, dass du da bist“</w:t>
      </w:r>
      <w:r>
        <w:br/>
        <w:t>Das Gebet könnte auf mehrere Personen verteilt gelesen werden</w:t>
      </w:r>
    </w:p>
    <w:p w14:paraId="12619AAF" w14:textId="77777777" w:rsidR="00C76B03" w:rsidRDefault="00C76B03" w:rsidP="00C76B03"/>
    <w:p w14:paraId="20087D63" w14:textId="77777777" w:rsidR="00C76B03" w:rsidRDefault="00C76B03" w:rsidP="00C76B03">
      <w:r>
        <w:t xml:space="preserve">Guter Gott, </w:t>
      </w:r>
    </w:p>
    <w:p w14:paraId="3B78676B" w14:textId="6862CCEA" w:rsidR="00C76B03" w:rsidRDefault="00C76B03" w:rsidP="000C6E1B">
      <w:pPr>
        <w:spacing w:line="288" w:lineRule="auto"/>
      </w:pPr>
      <w:r>
        <w:t xml:space="preserve">wir danken dir dafür, dass wir heute gemeinsam den Schulanfang feiern können. </w:t>
      </w:r>
      <w:r>
        <w:br/>
        <w:t>Wir danken dir für die Kinder, die hier aufgeregt und neugierig sitzen.</w:t>
      </w:r>
    </w:p>
    <w:p w14:paraId="152440C0" w14:textId="77777777" w:rsidR="00C76B03" w:rsidRDefault="00C76B03" w:rsidP="000C6E1B">
      <w:pPr>
        <w:spacing w:line="288" w:lineRule="auto"/>
      </w:pPr>
      <w:r>
        <w:t xml:space="preserve"> </w:t>
      </w:r>
    </w:p>
    <w:p w14:paraId="5F1E0659" w14:textId="5937D1B1" w:rsidR="00C76B03" w:rsidRDefault="00C76B03" w:rsidP="000C6E1B">
      <w:pPr>
        <w:spacing w:line="288" w:lineRule="auto"/>
      </w:pPr>
      <w:r>
        <w:t xml:space="preserve">Bitte begleite sie auf Ihrem Weg durch die Schulzeit. </w:t>
      </w:r>
      <w:r>
        <w:br/>
        <w:t xml:space="preserve">Sei bei Ihnen, wenn Sie lachen, neues entdecken, verstehen und lernen, </w:t>
      </w:r>
      <w:r>
        <w:br/>
        <w:t xml:space="preserve">aber auch wenn ihnen etwas schwerfällt und sie sich allein fühlen. </w:t>
      </w:r>
    </w:p>
    <w:p w14:paraId="1DE65E79" w14:textId="77777777" w:rsidR="00C76B03" w:rsidRDefault="00C76B03" w:rsidP="000C6E1B">
      <w:pPr>
        <w:spacing w:line="288" w:lineRule="auto"/>
      </w:pPr>
    </w:p>
    <w:p w14:paraId="3B28A0FC" w14:textId="02080C85" w:rsidR="00C76B03" w:rsidRDefault="00C76B03" w:rsidP="000C6E1B">
      <w:pPr>
        <w:spacing w:line="288" w:lineRule="auto"/>
      </w:pPr>
      <w:r>
        <w:t xml:space="preserve">Und bitte lass uns die Menschen sein, die sie auf diesem Weg brauchen. </w:t>
      </w:r>
      <w:r>
        <w:br/>
        <w:t xml:space="preserve">Schenke uns wache Augen, die sehen, wenn Sie unsere Hilfe benötigen. </w:t>
      </w:r>
    </w:p>
    <w:p w14:paraId="20B4B346" w14:textId="77777777" w:rsidR="00C76B03" w:rsidRDefault="00C76B03" w:rsidP="000C6E1B">
      <w:pPr>
        <w:spacing w:line="288" w:lineRule="auto"/>
      </w:pPr>
    </w:p>
    <w:p w14:paraId="2D04FB29" w14:textId="22947448" w:rsidR="00C76B03" w:rsidRDefault="00C76B03" w:rsidP="000C6E1B">
      <w:pPr>
        <w:spacing w:line="288" w:lineRule="auto"/>
      </w:pPr>
      <w:r>
        <w:t xml:space="preserve">Schenke uns offene Ohren, die einfach nur zuhören </w:t>
      </w:r>
      <w:r>
        <w:br/>
        <w:t xml:space="preserve">und schenke uns große Herzen, die es ihnen erlauben auch mal Fehler zu machen </w:t>
      </w:r>
      <w:r>
        <w:br/>
        <w:t xml:space="preserve">und sich selbst auszuprobieren. </w:t>
      </w:r>
    </w:p>
    <w:p w14:paraId="33242EB5" w14:textId="77777777" w:rsidR="00C76B03" w:rsidRDefault="00C76B03" w:rsidP="000C6E1B">
      <w:pPr>
        <w:spacing w:line="288" w:lineRule="auto"/>
      </w:pPr>
    </w:p>
    <w:p w14:paraId="17D7A211" w14:textId="3D90BCF4" w:rsidR="00C76B03" w:rsidRDefault="00C76B03" w:rsidP="000C6E1B">
      <w:pPr>
        <w:spacing w:line="288" w:lineRule="auto"/>
      </w:pPr>
      <w:r>
        <w:t xml:space="preserve">Danke dir, für all die Menschen, die heute für diese Kinder da sind und sie in ihrer Zukunft begleiten werden.  </w:t>
      </w:r>
      <w:r>
        <w:br/>
        <w:t>Danke für die Menschen an unserer Seite und danke, dass du immer bei uns bist.</w:t>
      </w:r>
    </w:p>
    <w:p w14:paraId="467112E8" w14:textId="77777777" w:rsidR="00C76B03" w:rsidRDefault="00C76B03" w:rsidP="000C6E1B">
      <w:pPr>
        <w:spacing w:line="288" w:lineRule="auto"/>
      </w:pPr>
      <w:r>
        <w:t>Amen.</w:t>
      </w:r>
    </w:p>
    <w:p w14:paraId="7AEF38FA" w14:textId="77777777" w:rsidR="00C76B03" w:rsidRDefault="00C76B03" w:rsidP="00C76B03"/>
    <w:p w14:paraId="35CCE8E6" w14:textId="4669C1D6" w:rsidR="00C76B03" w:rsidRPr="00C76B03" w:rsidRDefault="00C76B03" w:rsidP="00C76B03">
      <w:pPr>
        <w:jc w:val="right"/>
      </w:pPr>
      <w:r>
        <w:t>Kreske van Wezel</w:t>
      </w:r>
    </w:p>
    <w:p w14:paraId="55C810C2" w14:textId="77777777" w:rsidR="005F1925" w:rsidRDefault="005F1925" w:rsidP="005F1925"/>
    <w:p w14:paraId="44D17A4A" w14:textId="334D4A37" w:rsidR="00C76B03" w:rsidRDefault="00C76B03">
      <w:pPr>
        <w:spacing w:before="0" w:after="160"/>
      </w:pPr>
      <w:r>
        <w:br w:type="page"/>
      </w:r>
    </w:p>
    <w:p w14:paraId="3724F7F2" w14:textId="77777777" w:rsidR="00C76B03" w:rsidRPr="005F1925" w:rsidRDefault="00C76B03" w:rsidP="005F1925"/>
    <w:p w14:paraId="42121B03" w14:textId="26F7805E" w:rsidR="005F1925" w:rsidRPr="000C6E1B" w:rsidRDefault="000C6E1B" w:rsidP="005F1925">
      <w:pPr>
        <w:rPr>
          <w:sz w:val="24"/>
          <w:szCs w:val="24"/>
        </w:rPr>
      </w:pPr>
      <w:r w:rsidRPr="000C6E1B">
        <w:rPr>
          <w:b/>
          <w:sz w:val="24"/>
          <w:szCs w:val="24"/>
        </w:rPr>
        <w:t xml:space="preserve">Segensgebet (statt Fürbitten) </w:t>
      </w:r>
      <w:r>
        <w:rPr>
          <w:b/>
          <w:sz w:val="24"/>
          <w:szCs w:val="24"/>
        </w:rPr>
        <w:br/>
      </w:r>
      <w:r w:rsidRPr="000C6E1B">
        <w:rPr>
          <w:sz w:val="24"/>
          <w:szCs w:val="24"/>
        </w:rPr>
        <w:t>(L</w:t>
      </w:r>
      <w:r>
        <w:rPr>
          <w:sz w:val="24"/>
          <w:szCs w:val="24"/>
        </w:rPr>
        <w:t>iturg*in</w:t>
      </w:r>
      <w:r w:rsidRPr="000C6E1B">
        <w:rPr>
          <w:sz w:val="24"/>
          <w:szCs w:val="24"/>
        </w:rPr>
        <w:t xml:space="preserve"> und ggfs. Kinder der 4. Klasse)</w:t>
      </w:r>
    </w:p>
    <w:p w14:paraId="5A3D0E6E" w14:textId="77777777" w:rsidR="000C6E1B" w:rsidRDefault="000C6E1B" w:rsidP="005F1925"/>
    <w:p w14:paraId="1AFD40D8" w14:textId="77777777" w:rsidR="000C6E1B" w:rsidRPr="000C6E1B" w:rsidRDefault="000C6E1B" w:rsidP="000C6E1B">
      <w:pPr>
        <w:spacing w:before="60"/>
      </w:pPr>
      <w:r w:rsidRPr="000C6E1B">
        <w:t>Guter Gott,</w:t>
      </w:r>
    </w:p>
    <w:p w14:paraId="00AD6FB3" w14:textId="77777777" w:rsidR="000C6E1B" w:rsidRPr="000C6E1B" w:rsidRDefault="000C6E1B" w:rsidP="000C6E1B">
      <w:pPr>
        <w:spacing w:before="60"/>
      </w:pPr>
      <w:r w:rsidRPr="000C6E1B">
        <w:t>segne unsere Schulranzen,</w:t>
      </w:r>
    </w:p>
    <w:p w14:paraId="18A2C640" w14:textId="77777777" w:rsidR="000C6E1B" w:rsidRPr="000C6E1B" w:rsidRDefault="000C6E1B" w:rsidP="000C6E1B">
      <w:pPr>
        <w:spacing w:before="60"/>
      </w:pPr>
      <w:r w:rsidRPr="000C6E1B">
        <w:t>damit sie nicht zu schwer werden.</w:t>
      </w:r>
    </w:p>
    <w:p w14:paraId="379C3CC6" w14:textId="77777777" w:rsidR="000C6E1B" w:rsidRPr="000C6E1B" w:rsidRDefault="000C6E1B" w:rsidP="000C6E1B">
      <w:pPr>
        <w:spacing w:before="60"/>
      </w:pPr>
    </w:p>
    <w:p w14:paraId="7FD44DC2" w14:textId="77777777" w:rsidR="000C6E1B" w:rsidRPr="000C6E1B" w:rsidRDefault="000C6E1B" w:rsidP="000C6E1B">
      <w:pPr>
        <w:spacing w:before="60"/>
      </w:pPr>
      <w:r w:rsidRPr="000C6E1B">
        <w:t>Segne unsere Köpfe,</w:t>
      </w:r>
    </w:p>
    <w:p w14:paraId="0EB7FB20" w14:textId="77777777" w:rsidR="000C6E1B" w:rsidRPr="000C6E1B" w:rsidRDefault="000C6E1B" w:rsidP="000C6E1B">
      <w:pPr>
        <w:spacing w:before="60"/>
      </w:pPr>
      <w:r w:rsidRPr="000C6E1B">
        <w:t>damit viele gute Ideen hineinpassen.</w:t>
      </w:r>
    </w:p>
    <w:p w14:paraId="4329A09D" w14:textId="77777777" w:rsidR="000C6E1B" w:rsidRPr="000C6E1B" w:rsidRDefault="000C6E1B" w:rsidP="000C6E1B">
      <w:pPr>
        <w:spacing w:before="60"/>
      </w:pPr>
    </w:p>
    <w:p w14:paraId="2F038466" w14:textId="77777777" w:rsidR="000C6E1B" w:rsidRPr="000C6E1B" w:rsidRDefault="000C6E1B" w:rsidP="000C6E1B">
      <w:pPr>
        <w:spacing w:before="60"/>
      </w:pPr>
      <w:r w:rsidRPr="000C6E1B">
        <w:t>Segne unsere Stimmen,</w:t>
      </w:r>
    </w:p>
    <w:p w14:paraId="34FAFCF8" w14:textId="77777777" w:rsidR="000C6E1B" w:rsidRPr="000C6E1B" w:rsidRDefault="000C6E1B" w:rsidP="000C6E1B">
      <w:pPr>
        <w:spacing w:before="60"/>
      </w:pPr>
      <w:r w:rsidRPr="000C6E1B">
        <w:t>damit sie sagen, was uns wichtig ist,</w:t>
      </w:r>
    </w:p>
    <w:p w14:paraId="1BC78D9D" w14:textId="77777777" w:rsidR="000C6E1B" w:rsidRPr="000C6E1B" w:rsidRDefault="000C6E1B" w:rsidP="000C6E1B">
      <w:pPr>
        <w:spacing w:before="60"/>
      </w:pPr>
      <w:r w:rsidRPr="000C6E1B">
        <w:t>und damit sie schweigen,</w:t>
      </w:r>
    </w:p>
    <w:p w14:paraId="51907981" w14:textId="77777777" w:rsidR="000C6E1B" w:rsidRPr="000C6E1B" w:rsidRDefault="000C6E1B" w:rsidP="000C6E1B">
      <w:pPr>
        <w:spacing w:before="60"/>
      </w:pPr>
      <w:r w:rsidRPr="000C6E1B">
        <w:t>wenn wir Ruhe brauchen.</w:t>
      </w:r>
    </w:p>
    <w:p w14:paraId="2E922FEB" w14:textId="77777777" w:rsidR="000C6E1B" w:rsidRPr="000C6E1B" w:rsidRDefault="000C6E1B" w:rsidP="000C6E1B">
      <w:pPr>
        <w:spacing w:before="60"/>
      </w:pPr>
    </w:p>
    <w:p w14:paraId="39450CFC" w14:textId="77777777" w:rsidR="000C6E1B" w:rsidRPr="000C6E1B" w:rsidRDefault="000C6E1B" w:rsidP="000C6E1B">
      <w:pPr>
        <w:spacing w:before="60"/>
      </w:pPr>
      <w:r w:rsidRPr="000C6E1B">
        <w:t>Segne unsere Lehrerinnen und Lehrer,</w:t>
      </w:r>
    </w:p>
    <w:p w14:paraId="290FE562" w14:textId="77777777" w:rsidR="000C6E1B" w:rsidRPr="000C6E1B" w:rsidRDefault="000C6E1B" w:rsidP="000C6E1B">
      <w:pPr>
        <w:spacing w:before="60"/>
      </w:pPr>
      <w:r w:rsidRPr="000C6E1B">
        <w:t>damit sie Geduld mit uns haben</w:t>
      </w:r>
    </w:p>
    <w:p w14:paraId="61DF9F2A" w14:textId="77777777" w:rsidR="000C6E1B" w:rsidRPr="000C6E1B" w:rsidRDefault="000C6E1B" w:rsidP="000C6E1B">
      <w:pPr>
        <w:spacing w:before="60"/>
      </w:pPr>
      <w:r w:rsidRPr="000C6E1B">
        <w:t>– besonders montags früh.</w:t>
      </w:r>
    </w:p>
    <w:p w14:paraId="5AEA01CC" w14:textId="77777777" w:rsidR="000C6E1B" w:rsidRPr="000C6E1B" w:rsidRDefault="000C6E1B" w:rsidP="000C6E1B">
      <w:pPr>
        <w:spacing w:before="60"/>
      </w:pPr>
    </w:p>
    <w:p w14:paraId="5E53CC65" w14:textId="77777777" w:rsidR="000C6E1B" w:rsidRPr="000C6E1B" w:rsidRDefault="000C6E1B" w:rsidP="000C6E1B">
      <w:pPr>
        <w:spacing w:before="60"/>
      </w:pPr>
      <w:r w:rsidRPr="000C6E1B">
        <w:t>Segne unsere Pausen,</w:t>
      </w:r>
    </w:p>
    <w:p w14:paraId="4FD51E00" w14:textId="77777777" w:rsidR="000C6E1B" w:rsidRPr="000C6E1B" w:rsidRDefault="000C6E1B" w:rsidP="000C6E1B">
      <w:pPr>
        <w:spacing w:before="60"/>
      </w:pPr>
      <w:r w:rsidRPr="000C6E1B">
        <w:t>damit sie lang genug sind,</w:t>
      </w:r>
    </w:p>
    <w:p w14:paraId="3DECC1A3" w14:textId="77777777" w:rsidR="000C6E1B" w:rsidRPr="000C6E1B" w:rsidRDefault="000C6E1B" w:rsidP="000C6E1B">
      <w:pPr>
        <w:spacing w:before="60"/>
      </w:pPr>
      <w:r w:rsidRPr="000C6E1B">
        <w:t>und unsere Hausaufgaben,</w:t>
      </w:r>
    </w:p>
    <w:p w14:paraId="3ECD69AD" w14:textId="77777777" w:rsidR="000C6E1B" w:rsidRPr="000C6E1B" w:rsidRDefault="000C6E1B" w:rsidP="000C6E1B">
      <w:pPr>
        <w:spacing w:before="60"/>
      </w:pPr>
      <w:r w:rsidRPr="000C6E1B">
        <w:t>damit sie schnell fertig werden.</w:t>
      </w:r>
    </w:p>
    <w:p w14:paraId="695BD50E" w14:textId="77777777" w:rsidR="000C6E1B" w:rsidRPr="000C6E1B" w:rsidRDefault="000C6E1B" w:rsidP="000C6E1B">
      <w:pPr>
        <w:spacing w:before="60"/>
      </w:pPr>
    </w:p>
    <w:p w14:paraId="030977AB" w14:textId="77777777" w:rsidR="000C6E1B" w:rsidRPr="000C6E1B" w:rsidRDefault="000C6E1B" w:rsidP="000C6E1B">
      <w:pPr>
        <w:spacing w:before="60"/>
      </w:pPr>
      <w:r w:rsidRPr="000C6E1B">
        <w:t>Und segne unsere Klasse,</w:t>
      </w:r>
    </w:p>
    <w:p w14:paraId="1D409F15" w14:textId="77777777" w:rsidR="000C6E1B" w:rsidRPr="000C6E1B" w:rsidRDefault="000C6E1B" w:rsidP="000C6E1B">
      <w:pPr>
        <w:spacing w:before="60"/>
      </w:pPr>
      <w:r w:rsidRPr="000C6E1B">
        <w:t>damit wir viel lernen,</w:t>
      </w:r>
    </w:p>
    <w:p w14:paraId="5323B8CE" w14:textId="77777777" w:rsidR="000C6E1B" w:rsidRPr="000C6E1B" w:rsidRDefault="000C6E1B" w:rsidP="000C6E1B">
      <w:pPr>
        <w:spacing w:before="60"/>
      </w:pPr>
      <w:r w:rsidRPr="000C6E1B">
        <w:t xml:space="preserve">viel </w:t>
      </w:r>
      <w:proofErr w:type="gramStart"/>
      <w:r w:rsidRPr="000C6E1B">
        <w:t>lachen</w:t>
      </w:r>
      <w:proofErr w:type="gramEnd"/>
    </w:p>
    <w:p w14:paraId="1C758EF4" w14:textId="77777777" w:rsidR="000C6E1B" w:rsidRPr="000C6E1B" w:rsidRDefault="000C6E1B" w:rsidP="000C6E1B">
      <w:pPr>
        <w:spacing w:before="60"/>
      </w:pPr>
      <w:r w:rsidRPr="000C6E1B">
        <w:t>und gut zusammenhalten.</w:t>
      </w:r>
    </w:p>
    <w:p w14:paraId="64F9F17E" w14:textId="77777777" w:rsidR="000C6E1B" w:rsidRPr="000C6E1B" w:rsidRDefault="000C6E1B" w:rsidP="000C6E1B">
      <w:pPr>
        <w:spacing w:before="60"/>
      </w:pPr>
      <w:r w:rsidRPr="000C6E1B">
        <w:t>Amen.</w:t>
      </w:r>
    </w:p>
    <w:p w14:paraId="63B25A38" w14:textId="77777777" w:rsidR="000C6E1B" w:rsidRPr="000C6E1B" w:rsidRDefault="000C6E1B" w:rsidP="000C6E1B"/>
    <w:p w14:paraId="4C3C0251" w14:textId="7A8D6591" w:rsidR="000C6E1B" w:rsidRDefault="000C6E1B" w:rsidP="000C6E1B">
      <w:pPr>
        <w:jc w:val="right"/>
        <w:rPr>
          <w:iCs/>
        </w:rPr>
      </w:pPr>
      <w:r w:rsidRPr="000C6E1B">
        <w:rPr>
          <w:iCs/>
        </w:rPr>
        <w:t>Hanna Dallmeier</w:t>
      </w:r>
    </w:p>
    <w:p w14:paraId="386711D2" w14:textId="65238785" w:rsidR="000C6E1B" w:rsidRDefault="000C6E1B">
      <w:pPr>
        <w:spacing w:before="0" w:after="160"/>
        <w:rPr>
          <w:iCs/>
        </w:rPr>
      </w:pPr>
      <w:r>
        <w:rPr>
          <w:iCs/>
        </w:rPr>
        <w:br w:type="page"/>
      </w:r>
    </w:p>
    <w:p w14:paraId="1F12D82E" w14:textId="77777777" w:rsidR="000C6E1B" w:rsidRPr="000C6E1B" w:rsidRDefault="000C6E1B" w:rsidP="000C6E1B"/>
    <w:p w14:paraId="06F1CBF9" w14:textId="02DC1572" w:rsidR="000C6E1B" w:rsidRPr="000C6E1B" w:rsidRDefault="000C6E1B" w:rsidP="005F1925">
      <w:pPr>
        <w:rPr>
          <w:bCs/>
          <w:smallCaps/>
          <w:sz w:val="32"/>
          <w:szCs w:val="32"/>
        </w:rPr>
      </w:pPr>
      <w:r w:rsidRPr="000C6E1B">
        <w:rPr>
          <w:bCs/>
          <w:smallCaps/>
          <w:sz w:val="32"/>
          <w:szCs w:val="32"/>
        </w:rPr>
        <w:t>6. Segen</w:t>
      </w:r>
    </w:p>
    <w:p w14:paraId="44C7AF78" w14:textId="77777777" w:rsidR="000C6E1B" w:rsidRDefault="000C6E1B" w:rsidP="005F1925"/>
    <w:p w14:paraId="08010F75" w14:textId="752C1FA8" w:rsidR="000C6E1B" w:rsidRPr="000C6E1B" w:rsidRDefault="000C6E1B" w:rsidP="005F1925">
      <w:pPr>
        <w:rPr>
          <w:b/>
          <w:sz w:val="24"/>
          <w:szCs w:val="24"/>
        </w:rPr>
      </w:pPr>
      <w:r w:rsidRPr="000C6E1B">
        <w:rPr>
          <w:b/>
          <w:sz w:val="24"/>
          <w:szCs w:val="24"/>
        </w:rPr>
        <w:t>Angeleiteter Segen durch die Eltern/Familien</w:t>
      </w:r>
    </w:p>
    <w:p w14:paraId="164ACA77" w14:textId="77777777" w:rsidR="000C6E1B" w:rsidRPr="000C6E1B" w:rsidRDefault="000C6E1B" w:rsidP="000C6E1B">
      <w:r w:rsidRPr="000C6E1B">
        <w:rPr>
          <w:i/>
          <w:iCs/>
        </w:rPr>
        <w:t>Die Kinder bleiben bei ihren Familien.</w:t>
      </w:r>
    </w:p>
    <w:p w14:paraId="6DA87823" w14:textId="68FF47C1" w:rsidR="000C6E1B" w:rsidRPr="000C6E1B" w:rsidRDefault="000C6E1B" w:rsidP="00523869">
      <w:proofErr w:type="spellStart"/>
      <w:r w:rsidRPr="000C6E1B">
        <w:t>L</w:t>
      </w:r>
      <w:r>
        <w:t>iturg:in</w:t>
      </w:r>
      <w:proofErr w:type="spellEnd"/>
      <w:r w:rsidRPr="000C6E1B">
        <w:t>: Wir werden nun die Kinder</w:t>
      </w:r>
    </w:p>
    <w:p w14:paraId="7315BCEA" w14:textId="77777777" w:rsidR="000C6E1B" w:rsidRPr="000C6E1B" w:rsidRDefault="000C6E1B" w:rsidP="000C6E1B">
      <w:pPr>
        <w:spacing w:before="40"/>
      </w:pPr>
      <w:r w:rsidRPr="000C6E1B">
        <w:t>mit guten Wünschen segnen.</w:t>
      </w:r>
    </w:p>
    <w:p w14:paraId="23FD53EC" w14:textId="77777777" w:rsidR="000C6E1B" w:rsidRPr="000C6E1B" w:rsidRDefault="000C6E1B" w:rsidP="000C6E1B">
      <w:pPr>
        <w:spacing w:before="40"/>
      </w:pPr>
      <w:r w:rsidRPr="000C6E1B">
        <w:t>Wir tun das gemeinsam:</w:t>
      </w:r>
    </w:p>
    <w:p w14:paraId="48894266" w14:textId="77777777" w:rsidR="000C6E1B" w:rsidRPr="000C6E1B" w:rsidRDefault="000C6E1B" w:rsidP="000C6E1B">
      <w:pPr>
        <w:spacing w:before="40"/>
      </w:pPr>
      <w:r w:rsidRPr="000C6E1B">
        <w:t>Jede Familie segnet das eigene Schulkind.</w:t>
      </w:r>
    </w:p>
    <w:p w14:paraId="54C52FB3" w14:textId="77777777" w:rsidR="000C6E1B" w:rsidRPr="000C6E1B" w:rsidRDefault="000C6E1B" w:rsidP="000C6E1B">
      <w:pPr>
        <w:spacing w:before="40"/>
      </w:pPr>
      <w:r w:rsidRPr="000C6E1B">
        <w:t>Dafür nehmen wir das Kind in die Mitte.</w:t>
      </w:r>
    </w:p>
    <w:p w14:paraId="11D2203C" w14:textId="2293EC22" w:rsidR="000C6E1B" w:rsidRPr="000C6E1B" w:rsidRDefault="000C6E1B" w:rsidP="000C6E1B">
      <w:pPr>
        <w:spacing w:before="40"/>
      </w:pPr>
      <w:r w:rsidRPr="000C6E1B">
        <w:t>Wir legen eine Hand auf die Schulter oder den Kopf des Kindes.</w:t>
      </w:r>
    </w:p>
    <w:p w14:paraId="2AB43246" w14:textId="6CB65E8F" w:rsidR="000C6E1B" w:rsidRPr="000C6E1B" w:rsidRDefault="000C6E1B" w:rsidP="00523869">
      <w:r w:rsidRPr="000C6E1B">
        <w:rPr>
          <w:i/>
          <w:iCs/>
        </w:rPr>
        <w:t>(L spricht stellvertretend.</w:t>
      </w:r>
      <w:r w:rsidR="00523869">
        <w:rPr>
          <w:i/>
          <w:iCs/>
        </w:rPr>
        <w:t xml:space="preserve"> </w:t>
      </w:r>
      <w:r w:rsidRPr="000C6E1B">
        <w:rPr>
          <w:i/>
          <w:iCs/>
        </w:rPr>
        <w:t>Es ist auch möglich, dass die Eltern/Familien die einzelnen Segenssätze nachsprechen</w:t>
      </w:r>
      <w:r w:rsidRPr="000C6E1B">
        <w:rPr>
          <mc:AlternateContent>
            <mc:Choice Requires="w16se"/>
            <mc:Fallback>
              <w:rFonts w:ascii="Segoe UI Emoji" w:eastAsia="Segoe UI Emoji" w:hAnsi="Segoe UI Emoji" w:cs="Segoe UI Emoji"/>
            </mc:Fallback>
          </mc:AlternateContent>
          <w:i/>
          <w:iCs/>
        </w:rPr>
        <mc:AlternateContent>
          <mc:Choice Requires="w16se">
            <w16se:symEx w16se:font="Segoe UI Emoji" w16se:char="1F60A"/>
          </mc:Choice>
          <mc:Fallback>
            <w:t>😊</w:t>
          </mc:Fallback>
        </mc:AlternateContent>
      </w:r>
    </w:p>
    <w:p w14:paraId="5DF97A86" w14:textId="77777777" w:rsidR="000C6E1B" w:rsidRPr="000C6E1B" w:rsidRDefault="000C6E1B" w:rsidP="00523869">
      <w:r w:rsidRPr="000C6E1B">
        <w:t>Du bist jetzt ein Schulkind!</w:t>
      </w:r>
    </w:p>
    <w:p w14:paraId="46DE5161" w14:textId="77777777" w:rsidR="000C6E1B" w:rsidRPr="000C6E1B" w:rsidRDefault="000C6E1B" w:rsidP="000C6E1B">
      <w:pPr>
        <w:spacing w:before="60"/>
      </w:pPr>
      <w:r w:rsidRPr="000C6E1B">
        <w:t>Das klingt gut!</w:t>
      </w:r>
    </w:p>
    <w:p w14:paraId="59E4C2E3" w14:textId="77777777" w:rsidR="000C6E1B" w:rsidRPr="000C6E1B" w:rsidRDefault="000C6E1B" w:rsidP="000C6E1B">
      <w:pPr>
        <w:spacing w:before="60"/>
      </w:pPr>
      <w:r w:rsidRPr="000C6E1B">
        <w:t>Wir sind stolz auf Dich.</w:t>
      </w:r>
    </w:p>
    <w:p w14:paraId="381577B3" w14:textId="77777777" w:rsidR="000C6E1B" w:rsidRPr="000C6E1B" w:rsidRDefault="000C6E1B" w:rsidP="000C6E1B">
      <w:pPr>
        <w:spacing w:before="60"/>
      </w:pPr>
      <w:r w:rsidRPr="000C6E1B">
        <w:t>Wir sind für dich da.</w:t>
      </w:r>
    </w:p>
    <w:p w14:paraId="2A9DE3D2" w14:textId="77777777" w:rsidR="000C6E1B" w:rsidRPr="000C6E1B" w:rsidRDefault="000C6E1B" w:rsidP="000C6E1B">
      <w:pPr>
        <w:spacing w:before="60"/>
      </w:pPr>
      <w:r w:rsidRPr="000C6E1B">
        <w:t>Und Gott ist für dich da:</w:t>
      </w:r>
    </w:p>
    <w:p w14:paraId="0639C84F" w14:textId="77777777" w:rsidR="000C6E1B" w:rsidRPr="000C6E1B" w:rsidRDefault="000C6E1B" w:rsidP="000C6E1B">
      <w:pPr>
        <w:spacing w:before="60"/>
      </w:pPr>
      <w:r w:rsidRPr="000C6E1B">
        <w:t>Gott segne dich.</w:t>
      </w:r>
    </w:p>
    <w:p w14:paraId="71C62A14" w14:textId="77777777" w:rsidR="000C6E1B" w:rsidRPr="000C6E1B" w:rsidRDefault="000C6E1B" w:rsidP="000C6E1B">
      <w:pPr>
        <w:spacing w:before="60"/>
      </w:pPr>
      <w:r w:rsidRPr="000C6E1B">
        <w:t>Amen.</w:t>
      </w:r>
    </w:p>
    <w:p w14:paraId="14594ED8" w14:textId="1DA281C3" w:rsidR="000C6E1B" w:rsidRDefault="000C6E1B" w:rsidP="000C6E1B">
      <w:pPr>
        <w:spacing w:before="60"/>
        <w:jc w:val="right"/>
      </w:pPr>
      <w:r>
        <w:t>Hanna Dallmeier</w:t>
      </w:r>
    </w:p>
    <w:p w14:paraId="0952C612" w14:textId="77777777" w:rsidR="000C6E1B" w:rsidRDefault="000C6E1B">
      <w:pPr>
        <w:spacing w:before="0" w:after="160"/>
      </w:pPr>
    </w:p>
    <w:p w14:paraId="6F9F853F" w14:textId="77777777" w:rsidR="000C6E1B" w:rsidRDefault="000C6E1B">
      <w:pPr>
        <w:spacing w:before="0" w:after="160"/>
        <w:rPr>
          <w:b/>
          <w:sz w:val="24"/>
          <w:szCs w:val="24"/>
        </w:rPr>
      </w:pPr>
      <w:r w:rsidRPr="000C6E1B">
        <w:rPr>
          <w:b/>
          <w:sz w:val="24"/>
          <w:szCs w:val="24"/>
        </w:rPr>
        <w:t>Angeleiteter Segen durch die Patinnen und Paten der 1. Klasse (Einschulungssegen im Schulkontext)</w:t>
      </w:r>
    </w:p>
    <w:p w14:paraId="744A4D24" w14:textId="383C4F06" w:rsidR="000C6E1B" w:rsidRPr="000C6E1B" w:rsidRDefault="000C6E1B" w:rsidP="000C6E1B">
      <w:pPr>
        <w:spacing w:before="0" w:after="160"/>
      </w:pPr>
      <w:r w:rsidRPr="000C6E1B">
        <w:rPr>
          <w:i/>
          <w:iCs/>
        </w:rPr>
        <w:t>Die Einschulungskinder werden nach vorne gerufen und stellen sich zusammen in einer Gruppe hin.</w:t>
      </w:r>
      <w:r>
        <w:rPr>
          <w:i/>
          <w:iCs/>
        </w:rPr>
        <w:t xml:space="preserve"> </w:t>
      </w:r>
      <w:r w:rsidRPr="000C6E1B">
        <w:rPr>
          <w:i/>
          <w:iCs/>
        </w:rPr>
        <w:t xml:space="preserve">Die Patinnen und Paten (oft </w:t>
      </w:r>
      <w:proofErr w:type="spellStart"/>
      <w:r w:rsidRPr="000C6E1B">
        <w:rPr>
          <w:i/>
          <w:iCs/>
        </w:rPr>
        <w:t>Drittklässler:innen</w:t>
      </w:r>
      <w:proofErr w:type="spellEnd"/>
      <w:r w:rsidRPr="000C6E1B">
        <w:rPr>
          <w:i/>
          <w:iCs/>
        </w:rPr>
        <w:t>) stellen sich um die Kinder herum und halten die Hände von allen Seiten über die Gruppe.</w:t>
      </w:r>
    </w:p>
    <w:p w14:paraId="44814988" w14:textId="4D35C7BE" w:rsidR="000C6E1B" w:rsidRPr="000C6E1B" w:rsidRDefault="000C6E1B" w:rsidP="000C6E1B">
      <w:pPr>
        <w:spacing w:before="0" w:after="20"/>
      </w:pPr>
      <w:proofErr w:type="spellStart"/>
      <w:r w:rsidRPr="000C6E1B">
        <w:t>L</w:t>
      </w:r>
      <w:r>
        <w:t>iturg:in</w:t>
      </w:r>
      <w:proofErr w:type="spellEnd"/>
      <w:r w:rsidRPr="000C6E1B">
        <w:t>: Wir werden nun die Einschulungskinder</w:t>
      </w:r>
    </w:p>
    <w:p w14:paraId="2EEEBEF9" w14:textId="77777777" w:rsidR="000C6E1B" w:rsidRPr="000C6E1B" w:rsidRDefault="000C6E1B" w:rsidP="000C6E1B">
      <w:pPr>
        <w:spacing w:before="0" w:after="20"/>
      </w:pPr>
      <w:r w:rsidRPr="000C6E1B">
        <w:t>mit guten Wünschen segnen.</w:t>
      </w:r>
    </w:p>
    <w:p w14:paraId="182124C3" w14:textId="77777777" w:rsidR="000C6E1B" w:rsidRPr="000C6E1B" w:rsidRDefault="000C6E1B" w:rsidP="000C6E1B">
      <w:pPr>
        <w:spacing w:before="0" w:after="20"/>
      </w:pPr>
      <w:r w:rsidRPr="000C6E1B">
        <w:t>Wir tun das gemeinsam:</w:t>
      </w:r>
    </w:p>
    <w:p w14:paraId="4A8BF932" w14:textId="77777777" w:rsidR="000C6E1B" w:rsidRPr="000C6E1B" w:rsidRDefault="000C6E1B" w:rsidP="000C6E1B">
      <w:pPr>
        <w:spacing w:before="0" w:after="20"/>
      </w:pPr>
      <w:r w:rsidRPr="000C6E1B">
        <w:t>alle Patinnen und Paten zusammen.</w:t>
      </w:r>
    </w:p>
    <w:p w14:paraId="1F4A4DDC" w14:textId="0BC49FF3" w:rsidR="000C6E1B" w:rsidRPr="000C6E1B" w:rsidRDefault="000C6E1B" w:rsidP="000C6E1B">
      <w:pPr>
        <w:spacing w:before="0" w:after="20"/>
      </w:pPr>
      <w:r w:rsidRPr="000C6E1B">
        <w:t>Wir halten dabei die Hand segnend über euch:</w:t>
      </w:r>
    </w:p>
    <w:p w14:paraId="0099C213" w14:textId="77777777" w:rsidR="000C6E1B" w:rsidRPr="000C6E1B" w:rsidRDefault="000C6E1B" w:rsidP="000C6E1B">
      <w:pPr>
        <w:spacing w:after="20"/>
      </w:pPr>
      <w:r w:rsidRPr="000C6E1B">
        <w:rPr>
          <w:i/>
          <w:iCs/>
        </w:rPr>
        <w:t>(</w:t>
      </w:r>
      <w:proofErr w:type="spellStart"/>
      <w:r w:rsidRPr="000C6E1B">
        <w:rPr>
          <w:i/>
          <w:iCs/>
        </w:rPr>
        <w:t>Liturg:in</w:t>
      </w:r>
      <w:proofErr w:type="spellEnd"/>
      <w:r w:rsidRPr="000C6E1B">
        <w:rPr>
          <w:i/>
          <w:iCs/>
        </w:rPr>
        <w:t xml:space="preserve"> spricht stellvertretend den Segen.)</w:t>
      </w:r>
    </w:p>
    <w:p w14:paraId="25B6FB84" w14:textId="77777777" w:rsidR="000C6E1B" w:rsidRPr="000C6E1B" w:rsidRDefault="000C6E1B" w:rsidP="000C6E1B">
      <w:pPr>
        <w:spacing w:before="0" w:after="20"/>
      </w:pPr>
      <w:r w:rsidRPr="000C6E1B">
        <w:t>Du bist jetzt ein Schulkind!</w:t>
      </w:r>
    </w:p>
    <w:p w14:paraId="77DBBBA9" w14:textId="77777777" w:rsidR="000C6E1B" w:rsidRPr="000C6E1B" w:rsidRDefault="000C6E1B" w:rsidP="000C6E1B">
      <w:pPr>
        <w:spacing w:before="0" w:after="20"/>
      </w:pPr>
      <w:r w:rsidRPr="000C6E1B">
        <w:t>Das klingt gut!</w:t>
      </w:r>
    </w:p>
    <w:p w14:paraId="43BB3D64" w14:textId="77777777" w:rsidR="000C6E1B" w:rsidRPr="000C6E1B" w:rsidRDefault="000C6E1B" w:rsidP="000C6E1B">
      <w:pPr>
        <w:spacing w:before="0" w:after="20"/>
      </w:pPr>
      <w:r w:rsidRPr="000C6E1B">
        <w:t>Willkommen in unserer Schule.</w:t>
      </w:r>
    </w:p>
    <w:p w14:paraId="012EF249" w14:textId="77777777" w:rsidR="000C6E1B" w:rsidRPr="000C6E1B" w:rsidRDefault="000C6E1B" w:rsidP="000C6E1B">
      <w:pPr>
        <w:spacing w:before="0" w:after="20"/>
      </w:pPr>
      <w:r w:rsidRPr="000C6E1B">
        <w:t>Wir sind für dich da.</w:t>
      </w:r>
    </w:p>
    <w:p w14:paraId="01117C8B" w14:textId="77777777" w:rsidR="000C6E1B" w:rsidRPr="000C6E1B" w:rsidRDefault="000C6E1B" w:rsidP="000C6E1B">
      <w:pPr>
        <w:spacing w:before="0" w:after="20"/>
      </w:pPr>
      <w:r w:rsidRPr="000C6E1B">
        <w:t>Und Gott ist für dich da:</w:t>
      </w:r>
    </w:p>
    <w:p w14:paraId="16E37F72" w14:textId="77777777" w:rsidR="000C6E1B" w:rsidRPr="000C6E1B" w:rsidRDefault="000C6E1B" w:rsidP="000C6E1B">
      <w:pPr>
        <w:spacing w:before="0" w:after="160"/>
      </w:pPr>
      <w:r w:rsidRPr="000C6E1B">
        <w:t>Gott segne dich.</w:t>
      </w:r>
    </w:p>
    <w:p w14:paraId="309CF811" w14:textId="77777777" w:rsidR="000C6E1B" w:rsidRPr="000C6E1B" w:rsidRDefault="000C6E1B" w:rsidP="000C6E1B">
      <w:pPr>
        <w:spacing w:before="0" w:after="160"/>
      </w:pPr>
      <w:r w:rsidRPr="000C6E1B">
        <w:t>Amen.</w:t>
      </w:r>
    </w:p>
    <w:p w14:paraId="10E55F7C" w14:textId="714F04CC" w:rsidR="000C6E1B" w:rsidRDefault="000C6E1B" w:rsidP="000C6E1B">
      <w:pPr>
        <w:spacing w:before="0" w:after="160"/>
        <w:jc w:val="right"/>
      </w:pPr>
      <w:r>
        <w:t>Hanna Dallmeier</w:t>
      </w:r>
    </w:p>
    <w:p w14:paraId="706987A2" w14:textId="0D1F70AD" w:rsidR="00523869" w:rsidRDefault="00523869" w:rsidP="00523869">
      <w:pPr>
        <w:spacing w:before="0" w:after="160"/>
        <w:rPr>
          <w:b/>
          <w:sz w:val="24"/>
          <w:szCs w:val="24"/>
        </w:rPr>
      </w:pPr>
      <w:r>
        <w:rPr>
          <w:noProof/>
        </w:rPr>
        <w:lastRenderedPageBreak/>
        <w:drawing>
          <wp:anchor distT="0" distB="0" distL="114300" distR="114300" simplePos="0" relativeHeight="251681792" behindDoc="0" locked="0" layoutInCell="1" allowOverlap="1" wp14:anchorId="5FA836AA" wp14:editId="50079B95">
            <wp:simplePos x="0" y="0"/>
            <wp:positionH relativeFrom="margin">
              <wp:align>left</wp:align>
            </wp:positionH>
            <wp:positionV relativeFrom="paragraph">
              <wp:posOffset>-518795</wp:posOffset>
            </wp:positionV>
            <wp:extent cx="1350010" cy="606850"/>
            <wp:effectExtent l="0" t="0" r="2540" b="3175"/>
            <wp:wrapNone/>
            <wp:docPr id="1542504687" name="Grafik 2" descr="Ein Bild, das Text, Schrift, Grafiken,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504687" name="Grafik 2" descr="Ein Bild, das Text, Schrift, Grafiken, Grafikdesign enthält.&#10;&#10;KI-generierte Inhalte können fehlerhaft sei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50010" cy="60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3DBB94" w14:textId="4ACCA8F5" w:rsidR="00523869" w:rsidRPr="00523869" w:rsidRDefault="00523869" w:rsidP="00523869">
      <w:pPr>
        <w:spacing w:before="0" w:after="160"/>
        <w:rPr>
          <w:b/>
          <w:sz w:val="24"/>
          <w:szCs w:val="24"/>
        </w:rPr>
      </w:pPr>
      <w:r>
        <w:rPr>
          <w:b/>
          <w:sz w:val="24"/>
          <w:szCs w:val="24"/>
        </w:rPr>
        <w:br/>
      </w:r>
      <w:r w:rsidRPr="00523869">
        <w:rPr>
          <w:b/>
          <w:sz w:val="24"/>
          <w:szCs w:val="24"/>
        </w:rPr>
        <w:t>Segen zur Einschulung – Varianten</w:t>
      </w:r>
      <w:r>
        <w:rPr>
          <w:b/>
          <w:sz w:val="24"/>
          <w:szCs w:val="24"/>
        </w:rPr>
        <w:br/>
      </w:r>
    </w:p>
    <w:p w14:paraId="3BC9B2D6" w14:textId="49B013E1" w:rsidR="00523869" w:rsidRDefault="00523869" w:rsidP="00523869">
      <w:pPr>
        <w:pStyle w:val="Markierung"/>
        <w:spacing w:before="0" w:line="264" w:lineRule="auto"/>
        <w:ind w:left="357" w:hanging="357"/>
      </w:pPr>
      <w:r>
        <w:t xml:space="preserve">Man kann einladen, sich in einem Kreis zu stellen – oder in die Runde zu schauen, </w:t>
      </w:r>
      <w:r>
        <w:br/>
        <w:t>die Arme zu öffnen, fröhlich zu lächeln.</w:t>
      </w:r>
      <w:r>
        <w:br/>
      </w:r>
      <w:r w:rsidRPr="00523869">
        <w:rPr>
          <w:rFonts w:ascii="Segoe UI Symbol" w:hAnsi="Segoe UI Symbol" w:cs="Segoe UI Symbol"/>
        </w:rPr>
        <w:t>➔</w:t>
      </w:r>
      <w:r>
        <w:t xml:space="preserve"> Einer sagt laut vor, alle sind eingeladen, gemeinsam zu wiederholen:</w:t>
      </w:r>
      <w:r>
        <w:br/>
        <w:t>„Und bis wir uns wiedersehen halte Gott dich fest in seiner Hand – Amen“</w:t>
      </w:r>
      <w:r>
        <w:br/>
      </w:r>
    </w:p>
    <w:p w14:paraId="78A6E9EE" w14:textId="51AC6A7D" w:rsidR="00523869" w:rsidRDefault="00523869" w:rsidP="00523869">
      <w:pPr>
        <w:pStyle w:val="Markierung"/>
        <w:spacing w:before="0" w:line="264" w:lineRule="auto"/>
        <w:ind w:left="357" w:hanging="357"/>
      </w:pPr>
      <w:r>
        <w:t>„Wie ganz viel Glitzer im Bauch (auf den Bauch zeigen)</w:t>
      </w:r>
      <w:r>
        <w:br/>
        <w:t>oder ein Dach aus Seifenblasen, das ich brauch – (mit den Händen einen Kreis in den</w:t>
      </w:r>
      <w:r>
        <w:br/>
        <w:t>Himmel malen und nach oben schauen)</w:t>
      </w:r>
      <w:r>
        <w:br/>
        <w:t>wie ein Sprung in weiche Watte (springen)</w:t>
      </w:r>
      <w:r>
        <w:br/>
        <w:t>oder alles in der Lieblingsfarbe, die ich hatte (mit den Händen ein Herz formen)</w:t>
      </w:r>
      <w:r>
        <w:br/>
        <w:t>wie ein großer Schirm bei dollem Regen – (Hände über den Kopf halten)</w:t>
      </w:r>
      <w:r>
        <w:br/>
        <w:t>so soll er sein, Gottes Segen.“ (Hände weit zu den Seiten öffnen)</w:t>
      </w:r>
      <w:r>
        <w:br/>
        <w:t>Amen</w:t>
      </w:r>
      <w:r>
        <w:br/>
      </w:r>
    </w:p>
    <w:p w14:paraId="1C4D8A44" w14:textId="1C32ABBF" w:rsidR="00523869" w:rsidRDefault="00523869" w:rsidP="00523869">
      <w:pPr>
        <w:pStyle w:val="Markierung"/>
        <w:spacing w:before="0" w:line="264" w:lineRule="auto"/>
        <w:ind w:left="357" w:hanging="357"/>
      </w:pPr>
      <w:r>
        <w:t>„Eine große Portion Segen</w:t>
      </w:r>
      <w:r>
        <w:br/>
        <w:t>soll sich in deinen Rucksack legen -</w:t>
      </w:r>
      <w:r>
        <w:br/>
        <w:t>dich beschützen und behüten</w:t>
      </w:r>
      <w:r>
        <w:br/>
        <w:t xml:space="preserve">und einen guten Schulstart eintüten.“ </w:t>
      </w:r>
      <w:r>
        <w:br/>
        <w:t>Amen</w:t>
      </w:r>
      <w:r>
        <w:br/>
      </w:r>
    </w:p>
    <w:p w14:paraId="3ED36C95" w14:textId="2056FD66" w:rsidR="00523869" w:rsidRDefault="00523869" w:rsidP="00523869">
      <w:pPr>
        <w:pStyle w:val="Markierung"/>
        <w:spacing w:before="0" w:line="264" w:lineRule="auto"/>
        <w:ind w:left="357" w:hanging="357"/>
      </w:pPr>
      <w:r>
        <w:t>„Lauter Segen soll es geben</w:t>
      </w:r>
      <w:r>
        <w:br/>
        <w:t>für alle Menschen, die hier leben.</w:t>
      </w:r>
      <w:r>
        <w:br/>
        <w:t>Lauter Segen wie ein Sack voll Glitzerstaub</w:t>
      </w:r>
      <w:r>
        <w:br/>
        <w:t>der länger wirkt, als man Kaugummi kaut.</w:t>
      </w:r>
      <w:r>
        <w:br/>
        <w:t>Lauter Segen gibt es heut für Klein und Groß</w:t>
      </w:r>
      <w:r>
        <w:br/>
        <w:t xml:space="preserve">Gott sagt dir zu: Ich lass dich nicht los!“ </w:t>
      </w:r>
      <w:r>
        <w:br/>
        <w:t>Amen</w:t>
      </w:r>
      <w:r>
        <w:br/>
      </w:r>
    </w:p>
    <w:p w14:paraId="01AB9AC7" w14:textId="2344A7D1" w:rsidR="000C6E1B" w:rsidRPr="00523869" w:rsidRDefault="00523869" w:rsidP="00523869">
      <w:pPr>
        <w:pStyle w:val="Markierung"/>
        <w:spacing w:before="60" w:after="160" w:line="264" w:lineRule="auto"/>
        <w:ind w:left="357" w:hanging="357"/>
        <w:rPr>
          <w:szCs w:val="22"/>
        </w:rPr>
      </w:pPr>
      <w:r>
        <w:t>Gott sagt dir zu: „Ich bleib an deiner Seite!“</w:t>
      </w:r>
      <w:r>
        <w:br/>
        <w:t>wenn du singst und springst, wenn du lachst und tanzt -</w:t>
      </w:r>
      <w:r>
        <w:br/>
        <w:t>Gott sagt dir zu: „Ich bleib an deiner Seite!“</w:t>
      </w:r>
      <w:r>
        <w:br/>
        <w:t>wenn du Angst hast und nicht weiter weißt, wenn die Tränen kommen -</w:t>
      </w:r>
      <w:r>
        <w:br/>
        <w:t>Gott sagt dir zu: „Ich bleib an deiner Seite!“</w:t>
      </w:r>
      <w:r>
        <w:br/>
        <w:t>Wenn du neue FreundInnen triffst und manches ausprobierst –</w:t>
      </w:r>
      <w:r>
        <w:br/>
        <w:t>Gott sagt dir zu: „Ich bleib an deiner Seite!“</w:t>
      </w:r>
      <w:r>
        <w:br/>
        <w:t>Wenn du nun in die Schule kommst, darfst du darauf vertrauen:</w:t>
      </w:r>
      <w:r>
        <w:br/>
        <w:t>Gott sagt dir zu: „Ich bin bei dir, auf mich kannst du bauen!“</w:t>
      </w:r>
      <w:r>
        <w:br/>
        <w:t>Amen</w:t>
      </w:r>
    </w:p>
    <w:p w14:paraId="0CA72588" w14:textId="77777777" w:rsidR="00523869" w:rsidRDefault="00523869" w:rsidP="00523869">
      <w:pPr>
        <w:pStyle w:val="Markierung"/>
        <w:numPr>
          <w:ilvl w:val="0"/>
          <w:numId w:val="0"/>
        </w:numPr>
        <w:spacing w:before="60" w:after="160" w:line="264" w:lineRule="auto"/>
        <w:ind w:left="357"/>
      </w:pPr>
    </w:p>
    <w:p w14:paraId="7280E46C" w14:textId="77777777" w:rsidR="00523869" w:rsidRDefault="00523869" w:rsidP="00523869">
      <w:pPr>
        <w:pStyle w:val="Markierung"/>
        <w:numPr>
          <w:ilvl w:val="0"/>
          <w:numId w:val="0"/>
        </w:numPr>
        <w:spacing w:before="60" w:line="264" w:lineRule="auto"/>
        <w:ind w:left="357"/>
        <w:jc w:val="right"/>
      </w:pPr>
      <w:r w:rsidRPr="00523869">
        <w:t>Kathrin Beushausen, Lauter Segen</w:t>
      </w:r>
    </w:p>
    <w:p w14:paraId="0285A54D" w14:textId="2A112A1B" w:rsidR="00523869" w:rsidRDefault="00523869">
      <w:pPr>
        <w:spacing w:before="0" w:after="160"/>
        <w:rPr>
          <w:rFonts w:cs="Arial"/>
          <w:szCs w:val="20"/>
        </w:rPr>
      </w:pPr>
      <w:r>
        <w:br w:type="page"/>
      </w:r>
    </w:p>
    <w:p w14:paraId="3F73A5A1" w14:textId="436BC723" w:rsidR="00523869" w:rsidRPr="00523869" w:rsidRDefault="00523869" w:rsidP="0054461F">
      <w:pPr>
        <w:pStyle w:val="Markierung"/>
        <w:numPr>
          <w:ilvl w:val="0"/>
          <w:numId w:val="0"/>
        </w:numPr>
        <w:spacing w:before="60" w:after="160" w:line="264" w:lineRule="auto"/>
      </w:pPr>
      <w:r w:rsidRPr="00523869">
        <w:rPr>
          <w:smallCaps/>
          <w:sz w:val="32"/>
          <w:szCs w:val="32"/>
        </w:rPr>
        <w:lastRenderedPageBreak/>
        <w:t>7. Lieder / Aktionen</w:t>
      </w:r>
    </w:p>
    <w:p w14:paraId="5172ACDB" w14:textId="18C3710B" w:rsidR="00523869" w:rsidRDefault="0054461F" w:rsidP="00523869">
      <w:pPr>
        <w:pStyle w:val="Markierung"/>
        <w:numPr>
          <w:ilvl w:val="0"/>
          <w:numId w:val="0"/>
        </w:numPr>
        <w:spacing w:before="60" w:after="160" w:line="264" w:lineRule="auto"/>
        <w:rPr>
          <w:b/>
          <w:sz w:val="24"/>
          <w:szCs w:val="24"/>
        </w:rPr>
      </w:pPr>
      <w:r>
        <w:rPr>
          <w:b/>
          <w:sz w:val="24"/>
          <w:szCs w:val="24"/>
        </w:rPr>
        <w:br/>
      </w:r>
      <w:r w:rsidR="00523869" w:rsidRPr="00523869">
        <w:rPr>
          <w:b/>
          <w:sz w:val="24"/>
          <w:szCs w:val="24"/>
        </w:rPr>
        <w:t>Hevenu schalom – Tanzanleitung</w:t>
      </w:r>
    </w:p>
    <w:p w14:paraId="70B8F803" w14:textId="77777777" w:rsidR="00523869" w:rsidRPr="00523869" w:rsidRDefault="00523869" w:rsidP="00523869">
      <w:pPr>
        <w:rPr>
          <w:i/>
        </w:rPr>
      </w:pPr>
      <w:r w:rsidRPr="00523869">
        <w:rPr>
          <w:i/>
        </w:rPr>
        <w:t>In den Bankreihen/Stuhlreihen zu tanzen</w:t>
      </w:r>
    </w:p>
    <w:p w14:paraId="241E0053" w14:textId="3AE22134" w:rsidR="00523869" w:rsidRPr="00523869" w:rsidRDefault="00523869" w:rsidP="0054461F">
      <w:pPr>
        <w:spacing w:before="60"/>
        <w:rPr>
          <w:lang w:eastAsia="de-DE"/>
        </w:rPr>
      </w:pPr>
      <w:r w:rsidRPr="00523869">
        <w:rPr>
          <w:lang w:eastAsia="de-DE"/>
        </w:rPr>
        <w:t xml:space="preserve">Hevenu shalom alechem.   4 Schritte nach rechts. </w:t>
      </w:r>
    </w:p>
    <w:p w14:paraId="2DFF2EDE" w14:textId="77777777" w:rsidR="00523869" w:rsidRPr="00523869" w:rsidRDefault="00523869" w:rsidP="0054461F">
      <w:pPr>
        <w:spacing w:before="60"/>
        <w:rPr>
          <w:lang w:eastAsia="de-DE"/>
        </w:rPr>
      </w:pPr>
      <w:r w:rsidRPr="00523869">
        <w:rPr>
          <w:lang w:eastAsia="de-DE"/>
        </w:rPr>
        <w:t xml:space="preserve">Hevenu shalom alechem.   4 Schritte nach links. </w:t>
      </w:r>
    </w:p>
    <w:p w14:paraId="27D66EE3" w14:textId="22449158" w:rsidR="00523869" w:rsidRPr="00523869" w:rsidRDefault="00523869" w:rsidP="0054461F">
      <w:pPr>
        <w:spacing w:before="60"/>
        <w:rPr>
          <w:lang w:eastAsia="de-DE"/>
        </w:rPr>
      </w:pPr>
      <w:r w:rsidRPr="00523869">
        <w:rPr>
          <w:lang w:eastAsia="de-DE"/>
        </w:rPr>
        <w:t xml:space="preserve">Hevenu shalom alechem.   4 Schritte am Platz,  dabei Hände nach oben heben. </w:t>
      </w:r>
    </w:p>
    <w:p w14:paraId="13D45D7E" w14:textId="53A932F3" w:rsidR="00523869" w:rsidRPr="00523869" w:rsidRDefault="00523869" w:rsidP="0054461F">
      <w:pPr>
        <w:spacing w:before="60"/>
        <w:rPr>
          <w:lang w:eastAsia="de-DE"/>
        </w:rPr>
      </w:pPr>
      <w:r w:rsidRPr="00523869">
        <w:rPr>
          <w:lang w:eastAsia="de-DE"/>
        </w:rPr>
        <w:t>Hevenu shalom, shalom, shalom alechem.</w:t>
      </w:r>
      <w:r>
        <w:rPr>
          <w:lang w:eastAsia="de-DE"/>
        </w:rPr>
        <w:t xml:space="preserve"> </w:t>
      </w:r>
      <w:r w:rsidRPr="00523869">
        <w:rPr>
          <w:lang w:eastAsia="de-DE"/>
        </w:rPr>
        <w:t xml:space="preserve">Um die eigene Achse drehen. </w:t>
      </w:r>
    </w:p>
    <w:p w14:paraId="708C1B13" w14:textId="77777777" w:rsidR="00523869" w:rsidRDefault="00523869" w:rsidP="0054461F">
      <w:pPr>
        <w:spacing w:before="40"/>
        <w:jc w:val="right"/>
        <w:rPr>
          <w:lang w:eastAsia="de-DE"/>
        </w:rPr>
      </w:pPr>
      <w:r w:rsidRPr="00523869">
        <w:rPr>
          <w:lang w:eastAsia="de-DE"/>
        </w:rPr>
        <w:t>Hanna Dallmeier</w:t>
      </w:r>
    </w:p>
    <w:p w14:paraId="6FD483CD" w14:textId="77777777" w:rsidR="00523869" w:rsidRDefault="00523869" w:rsidP="00523869">
      <w:pPr>
        <w:jc w:val="right"/>
        <w:rPr>
          <w:lang w:eastAsia="de-DE"/>
        </w:rPr>
      </w:pPr>
    </w:p>
    <w:p w14:paraId="6757ACAE" w14:textId="25AF1CCD" w:rsidR="00523869" w:rsidRPr="0054461F" w:rsidRDefault="0054461F" w:rsidP="00523869">
      <w:pPr>
        <w:rPr>
          <w:b/>
          <w:sz w:val="24"/>
          <w:szCs w:val="24"/>
        </w:rPr>
      </w:pPr>
      <w:r w:rsidRPr="0054461F">
        <w:rPr>
          <w:b/>
          <w:sz w:val="24"/>
          <w:szCs w:val="24"/>
        </w:rPr>
        <w:t>Schulstrophe zu "Weißt du wieviel Sternlein stehen"</w:t>
      </w:r>
    </w:p>
    <w:p w14:paraId="25C36705" w14:textId="0B92DC88" w:rsidR="0054461F" w:rsidRDefault="0054461F" w:rsidP="0054461F">
      <w:pPr>
        <w:spacing w:before="60"/>
        <w:rPr>
          <w:lang w:eastAsia="de-DE"/>
        </w:rPr>
      </w:pPr>
      <w:r>
        <w:rPr>
          <w:lang w:eastAsia="de-DE"/>
        </w:rPr>
        <w:br/>
        <w:t>Weißt du wieviel Kinder lachen,</w:t>
      </w:r>
    </w:p>
    <w:p w14:paraId="5453E8B5" w14:textId="77777777" w:rsidR="0054461F" w:rsidRDefault="0054461F" w:rsidP="0054461F">
      <w:pPr>
        <w:spacing w:before="60"/>
        <w:rPr>
          <w:lang w:eastAsia="de-DE"/>
        </w:rPr>
      </w:pPr>
      <w:r>
        <w:rPr>
          <w:lang w:eastAsia="de-DE"/>
        </w:rPr>
        <w:t xml:space="preserve">weil sie heut‘ zur Schule </w:t>
      </w:r>
      <w:proofErr w:type="spellStart"/>
      <w:r>
        <w:rPr>
          <w:lang w:eastAsia="de-DE"/>
        </w:rPr>
        <w:t>geh’n</w:t>
      </w:r>
      <w:proofErr w:type="spellEnd"/>
      <w:r>
        <w:rPr>
          <w:lang w:eastAsia="de-DE"/>
        </w:rPr>
        <w:t>?</w:t>
      </w:r>
    </w:p>
    <w:p w14:paraId="321342F1" w14:textId="77777777" w:rsidR="0054461F" w:rsidRDefault="0054461F" w:rsidP="0054461F">
      <w:pPr>
        <w:spacing w:before="60"/>
        <w:rPr>
          <w:lang w:eastAsia="de-DE"/>
        </w:rPr>
      </w:pPr>
      <w:r>
        <w:rPr>
          <w:lang w:eastAsia="de-DE"/>
        </w:rPr>
        <w:t>Wieviel Eltern Augen machen,</w:t>
      </w:r>
    </w:p>
    <w:p w14:paraId="27FBF391" w14:textId="77777777" w:rsidR="0054461F" w:rsidRDefault="0054461F" w:rsidP="0054461F">
      <w:pPr>
        <w:spacing w:before="60"/>
        <w:rPr>
          <w:lang w:eastAsia="de-DE"/>
        </w:rPr>
      </w:pPr>
      <w:r>
        <w:rPr>
          <w:lang w:eastAsia="de-DE"/>
        </w:rPr>
        <w:t xml:space="preserve">weil sie euch so groß schon </w:t>
      </w:r>
      <w:proofErr w:type="spellStart"/>
      <w:r>
        <w:rPr>
          <w:lang w:eastAsia="de-DE"/>
        </w:rPr>
        <w:t>seh’n</w:t>
      </w:r>
      <w:proofErr w:type="spellEnd"/>
      <w:r>
        <w:rPr>
          <w:lang w:eastAsia="de-DE"/>
        </w:rPr>
        <w:t>?</w:t>
      </w:r>
    </w:p>
    <w:p w14:paraId="07BBB741" w14:textId="77777777" w:rsidR="0054461F" w:rsidRDefault="0054461F" w:rsidP="0054461F">
      <w:pPr>
        <w:spacing w:before="60"/>
        <w:rPr>
          <w:lang w:eastAsia="de-DE"/>
        </w:rPr>
      </w:pPr>
      <w:r>
        <w:rPr>
          <w:lang w:eastAsia="de-DE"/>
        </w:rPr>
        <w:t>Gott im Himmel hat dich gerne,</w:t>
      </w:r>
    </w:p>
    <w:p w14:paraId="4771E738" w14:textId="77777777" w:rsidR="0054461F" w:rsidRDefault="0054461F" w:rsidP="0054461F">
      <w:pPr>
        <w:spacing w:before="60"/>
        <w:rPr>
          <w:lang w:eastAsia="de-DE"/>
        </w:rPr>
      </w:pPr>
      <w:r>
        <w:rPr>
          <w:lang w:eastAsia="de-DE"/>
        </w:rPr>
        <w:t>darum schenkt er uns die Sterne!</w:t>
      </w:r>
    </w:p>
    <w:p w14:paraId="3A574326" w14:textId="77C0286E" w:rsidR="0054461F" w:rsidRPr="00523869" w:rsidRDefault="0054461F" w:rsidP="0054461F">
      <w:pPr>
        <w:spacing w:before="60"/>
        <w:rPr>
          <w:lang w:eastAsia="de-DE"/>
        </w:rPr>
      </w:pPr>
      <w:r>
        <w:rPr>
          <w:lang w:eastAsia="de-DE"/>
        </w:rPr>
        <w:t>|: Schulanfang – das klingt so gut! :|</w:t>
      </w:r>
    </w:p>
    <w:p w14:paraId="14923F52" w14:textId="40856E66" w:rsidR="00523869" w:rsidRDefault="0054461F" w:rsidP="0054461F">
      <w:pPr>
        <w:pStyle w:val="Markierung"/>
        <w:numPr>
          <w:ilvl w:val="0"/>
          <w:numId w:val="0"/>
        </w:numPr>
        <w:spacing w:before="40" w:line="259" w:lineRule="auto"/>
        <w:jc w:val="right"/>
        <w:rPr>
          <w:szCs w:val="22"/>
        </w:rPr>
      </w:pPr>
      <w:r>
        <w:rPr>
          <w:szCs w:val="22"/>
        </w:rPr>
        <w:t>Hanna Dallmeier</w:t>
      </w:r>
    </w:p>
    <w:p w14:paraId="5EA65846" w14:textId="77777777" w:rsidR="0054461F" w:rsidRDefault="0054461F" w:rsidP="0054461F">
      <w:pPr>
        <w:pStyle w:val="Markierung"/>
        <w:numPr>
          <w:ilvl w:val="0"/>
          <w:numId w:val="0"/>
        </w:numPr>
        <w:spacing w:before="60" w:after="160" w:line="264" w:lineRule="auto"/>
        <w:ind w:left="357"/>
        <w:jc w:val="right"/>
        <w:rPr>
          <w:szCs w:val="22"/>
        </w:rPr>
      </w:pPr>
    </w:p>
    <w:p w14:paraId="35E2E421" w14:textId="2F60C767" w:rsidR="0054461F" w:rsidRPr="0054461F" w:rsidRDefault="0054461F" w:rsidP="0054461F">
      <w:pPr>
        <w:pStyle w:val="Markierung"/>
        <w:numPr>
          <w:ilvl w:val="0"/>
          <w:numId w:val="0"/>
        </w:numPr>
        <w:spacing w:before="60" w:after="160" w:line="264" w:lineRule="auto"/>
        <w:ind w:left="360" w:hanging="360"/>
        <w:rPr>
          <w:b/>
          <w:sz w:val="24"/>
          <w:szCs w:val="24"/>
        </w:rPr>
      </w:pPr>
      <w:proofErr w:type="spellStart"/>
      <w:r w:rsidRPr="0054461F">
        <w:rPr>
          <w:b/>
          <w:sz w:val="24"/>
          <w:szCs w:val="24"/>
        </w:rPr>
        <w:t>Hallelu</w:t>
      </w:r>
      <w:proofErr w:type="spellEnd"/>
      <w:r w:rsidRPr="0054461F">
        <w:rPr>
          <w:b/>
          <w:sz w:val="24"/>
          <w:szCs w:val="24"/>
        </w:rPr>
        <w:t xml:space="preserve"> ... preiset den Herrn</w:t>
      </w:r>
    </w:p>
    <w:p w14:paraId="42F87DBB" w14:textId="4E5CC5B1" w:rsidR="0054461F" w:rsidRDefault="0054461F" w:rsidP="0054461F">
      <w:r w:rsidRPr="0054461F">
        <w:t>mit Bewegung</w:t>
      </w:r>
      <w:r>
        <w:t xml:space="preserve"> singen</w:t>
      </w:r>
      <w:r w:rsidRPr="0054461F">
        <w:t>, Gruppen</w:t>
      </w:r>
      <w:r>
        <w:t xml:space="preserve"> einteilen</w:t>
      </w:r>
      <w:r w:rsidRPr="0054461F">
        <w:t>, die bei</w:t>
      </w:r>
      <w:r>
        <w:t xml:space="preserve"> unterschiedlichen</w:t>
      </w:r>
      <w:r w:rsidRPr="0054461F">
        <w:t xml:space="preserve"> Liedzeile aufstehen (Eltern - Kinder; Männer - Frauen, Altersstufen, Wer hier wohnt - wer heute angereist ist ...). Auch gut in unterschiedlichen Sprachen zu singen.</w:t>
      </w:r>
    </w:p>
    <w:p w14:paraId="4F0D4D94" w14:textId="4FAB928F" w:rsidR="0054461F" w:rsidRDefault="0054461F" w:rsidP="0054461F">
      <w:r>
        <w:t xml:space="preserve">in: </w:t>
      </w:r>
      <w:r w:rsidRPr="0054461F">
        <w:t xml:space="preserve">in: </w:t>
      </w:r>
      <w:hyperlink r:id="rId37" w:history="1">
        <w:r w:rsidRPr="006E4196">
          <w:rPr>
            <w:rStyle w:val="Hyperlink"/>
          </w:rPr>
          <w:t>https://kinderkirchenlieder.de/lied/hallelu-hallelu-hallelu-halleluja/</w:t>
        </w:r>
      </w:hyperlink>
      <w:r>
        <w:t xml:space="preserve"> </w:t>
      </w:r>
    </w:p>
    <w:p w14:paraId="75BCD9A2" w14:textId="77777777" w:rsidR="0054461F" w:rsidRDefault="0054461F" w:rsidP="0054461F"/>
    <w:p w14:paraId="4479B897" w14:textId="6CB42B30" w:rsidR="0054461F" w:rsidRPr="0054461F" w:rsidRDefault="0054461F" w:rsidP="0054461F">
      <w:pPr>
        <w:rPr>
          <w:b/>
          <w:sz w:val="24"/>
          <w:szCs w:val="24"/>
        </w:rPr>
      </w:pPr>
      <w:r w:rsidRPr="0054461F">
        <w:rPr>
          <w:b/>
          <w:sz w:val="24"/>
          <w:szCs w:val="24"/>
        </w:rPr>
        <w:t>Ein interreligiös sehr geeignetes Lied: Schalom und Salam</w:t>
      </w:r>
    </w:p>
    <w:p w14:paraId="6DA57260" w14:textId="5641FD1E" w:rsidR="0054461F" w:rsidRDefault="0054461F" w:rsidP="0054461F">
      <w:pPr>
        <w:spacing w:before="40"/>
      </w:pPr>
      <w:r>
        <w:t>Schalom und salam</w:t>
      </w:r>
    </w:p>
    <w:p w14:paraId="7F21C4E8" w14:textId="77777777" w:rsidR="0054461F" w:rsidRDefault="0054461F" w:rsidP="0054461F">
      <w:pPr>
        <w:spacing w:before="40"/>
      </w:pPr>
      <w:r>
        <w:t xml:space="preserve">grüß Gott und </w:t>
      </w:r>
      <w:proofErr w:type="spellStart"/>
      <w:r>
        <w:t>namasté</w:t>
      </w:r>
      <w:proofErr w:type="spellEnd"/>
      <w:r>
        <w:t>,</w:t>
      </w:r>
    </w:p>
    <w:p w14:paraId="4D8BF82F" w14:textId="77777777" w:rsidR="0054461F" w:rsidRDefault="0054461F" w:rsidP="0054461F">
      <w:pPr>
        <w:spacing w:before="40"/>
      </w:pPr>
      <w:r>
        <w:t xml:space="preserve">herzlich willkommen, schön, dass ich dich </w:t>
      </w:r>
      <w:proofErr w:type="spellStart"/>
      <w:r>
        <w:t>seh</w:t>
      </w:r>
      <w:proofErr w:type="spellEnd"/>
      <w:r>
        <w:t>!</w:t>
      </w:r>
    </w:p>
    <w:p w14:paraId="0DBCFF50" w14:textId="77777777" w:rsidR="0054461F" w:rsidRDefault="0054461F" w:rsidP="0054461F">
      <w:pPr>
        <w:spacing w:before="40"/>
      </w:pPr>
      <w:proofErr w:type="spellStart"/>
      <w:r>
        <w:t>Namasté</w:t>
      </w:r>
      <w:proofErr w:type="spellEnd"/>
      <w:r>
        <w:t xml:space="preserve"> und grüß Gott,</w:t>
      </w:r>
    </w:p>
    <w:p w14:paraId="269B6A8B" w14:textId="77777777" w:rsidR="0054461F" w:rsidRDefault="0054461F" w:rsidP="0054461F">
      <w:pPr>
        <w:spacing w:before="40"/>
      </w:pPr>
      <w:r>
        <w:t>salam und schalom,</w:t>
      </w:r>
    </w:p>
    <w:p w14:paraId="5F0222D9" w14:textId="553BCFBF" w:rsidR="0054461F" w:rsidRDefault="0054461F" w:rsidP="0054461F">
      <w:pPr>
        <w:spacing w:before="40"/>
      </w:pPr>
      <w:r>
        <w:t>Friede sei mit dir, Friede sei mit dir.</w:t>
      </w:r>
    </w:p>
    <w:p w14:paraId="285D624B" w14:textId="72A48313" w:rsidR="0054461F" w:rsidRDefault="0054461F" w:rsidP="0054461F">
      <w:pPr>
        <w:spacing w:before="40"/>
      </w:pPr>
      <w:r w:rsidRPr="0054461F">
        <w:rPr>
          <w:sz w:val="20"/>
          <w:szCs w:val="20"/>
        </w:rPr>
        <w:t xml:space="preserve">(Text: Michael Landgraf. Melodie: Reinhard Horn, in: </w:t>
      </w:r>
      <w:proofErr w:type="spellStart"/>
      <w:r w:rsidRPr="0054461F">
        <w:rPr>
          <w:sz w:val="20"/>
          <w:szCs w:val="20"/>
        </w:rPr>
        <w:t>Lalelu</w:t>
      </w:r>
      <w:proofErr w:type="spellEnd"/>
      <w:r w:rsidRPr="0054461F">
        <w:rPr>
          <w:sz w:val="20"/>
          <w:szCs w:val="20"/>
        </w:rPr>
        <w:t>-</w:t>
      </w:r>
      <w:proofErr w:type="gramStart"/>
      <w:r w:rsidRPr="0054461F">
        <w:rPr>
          <w:sz w:val="20"/>
          <w:szCs w:val="20"/>
        </w:rPr>
        <w:t>Ja!,</w:t>
      </w:r>
      <w:proofErr w:type="gramEnd"/>
      <w:r w:rsidRPr="0054461F">
        <w:rPr>
          <w:sz w:val="20"/>
          <w:szCs w:val="20"/>
        </w:rPr>
        <w:t xml:space="preserve"> Strube Verlag 2023, S. 101)</w:t>
      </w:r>
      <w:r w:rsidRPr="0054461F">
        <w:rPr>
          <w:sz w:val="20"/>
          <w:szCs w:val="20"/>
        </w:rPr>
        <w:br/>
      </w:r>
      <w:r>
        <w:br/>
        <w:t xml:space="preserve">Zum Anhören: </w:t>
      </w:r>
      <w:hyperlink r:id="rId38" w:history="1">
        <w:r w:rsidRPr="006E4196">
          <w:rPr>
            <w:rStyle w:val="Hyperlink"/>
          </w:rPr>
          <w:t>https://www.youtube.com/watch?v=TOnlzywUJIM&amp;list=RDTOnlzywUJIM&amp;start_radio=1</w:t>
        </w:r>
      </w:hyperlink>
      <w:r>
        <w:t xml:space="preserve"> </w:t>
      </w:r>
      <w:r>
        <w:br/>
      </w:r>
    </w:p>
    <w:p w14:paraId="0361DB9B" w14:textId="7D94133C" w:rsidR="0054461F" w:rsidRPr="00523869" w:rsidRDefault="0054461F" w:rsidP="0054461F">
      <w:pPr>
        <w:spacing w:before="40"/>
      </w:pPr>
      <w:r w:rsidRPr="007833F2">
        <w:rPr>
          <w:b/>
          <w:bCs/>
          <w:sz w:val="24"/>
          <w:szCs w:val="24"/>
        </w:rPr>
        <w:t>Weitere Ideen zum Wimmelbild und zu den Lieder</w:t>
      </w:r>
      <w:r w:rsidR="00C72A5A">
        <w:rPr>
          <w:b/>
          <w:bCs/>
          <w:sz w:val="24"/>
          <w:szCs w:val="24"/>
        </w:rPr>
        <w:t>n</w:t>
      </w:r>
      <w:r w:rsidRPr="007833F2">
        <w:rPr>
          <w:b/>
          <w:bCs/>
          <w:sz w:val="24"/>
          <w:szCs w:val="24"/>
        </w:rPr>
        <w:t>:</w:t>
      </w:r>
      <w:r>
        <w:br/>
      </w:r>
      <w:hyperlink r:id="rId39" w:history="1">
        <w:r w:rsidRPr="006E4196">
          <w:rPr>
            <w:rStyle w:val="Hyperlink"/>
          </w:rPr>
          <w:t>https://kirchenmusik-sachsen.de/evlks-materialanregungen-wimmelbild-achtkkinderliederbuch/</w:t>
        </w:r>
      </w:hyperlink>
      <w:r>
        <w:t xml:space="preserve"> </w:t>
      </w:r>
    </w:p>
    <w:sectPr w:rsidR="0054461F" w:rsidRPr="00523869">
      <w:headerReference w:type="default" r:id="rId40"/>
      <w:footerReference w:type="default" r:id="rId4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D3495A" w14:textId="77777777" w:rsidR="00047EC0" w:rsidRDefault="00047EC0" w:rsidP="00B92AC1">
      <w:pPr>
        <w:spacing w:before="0" w:line="240" w:lineRule="auto"/>
      </w:pPr>
      <w:r>
        <w:separator/>
      </w:r>
    </w:p>
  </w:endnote>
  <w:endnote w:type="continuationSeparator" w:id="0">
    <w:p w14:paraId="5EC7DBE9" w14:textId="77777777" w:rsidR="00047EC0" w:rsidRDefault="00047EC0" w:rsidP="00B92AC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Frutiger LT Com 45 Light">
    <w:altName w:val="Corbel"/>
    <w:panose1 w:val="020B0303030504020204"/>
    <w:charset w:val="00"/>
    <w:family w:val="swiss"/>
    <w:pitch w:val="variable"/>
    <w:sig w:usb0="800000AF" w:usb1="5000204A" w:usb2="00000000" w:usb3="00000000" w:csb0="0000009B"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NeulandFont_2017">
    <w:panose1 w:val="0200010001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rutiger 45 Light">
    <w:altName w:val="Calibri"/>
    <w:panose1 w:val="00000000000000000000"/>
    <w:charset w:val="4D"/>
    <w:family w:val="auto"/>
    <w:notTrueType/>
    <w:pitch w:val="variable"/>
    <w:sig w:usb0="800000AF" w:usb1="4000004A" w:usb2="00000000" w:usb3="00000000" w:csb0="00000111"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77BE4" w14:textId="52F89F2B" w:rsidR="00E722AB" w:rsidRDefault="00E722AB">
    <w:pPr>
      <w:pStyle w:val="Fuzeile"/>
    </w:pPr>
    <w:r>
      <w:rPr>
        <w:noProof/>
      </w:rPr>
      <w:drawing>
        <wp:anchor distT="0" distB="0" distL="114300" distR="114300" simplePos="0" relativeHeight="251663360" behindDoc="0" locked="0" layoutInCell="1" allowOverlap="1" wp14:anchorId="708030BC" wp14:editId="16A24750">
          <wp:simplePos x="0" y="0"/>
          <wp:positionH relativeFrom="rightMargin">
            <wp:posOffset>-242252</wp:posOffset>
          </wp:positionH>
          <wp:positionV relativeFrom="paragraph">
            <wp:posOffset>-592138</wp:posOffset>
          </wp:positionV>
          <wp:extent cx="1791124" cy="337220"/>
          <wp:effectExtent l="0" t="0" r="0" b="2857"/>
          <wp:wrapNone/>
          <wp:docPr id="1173608437" name="Grafik 1" descr="Ein Bild, das Schrift, Symbol, Grafike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608437" name="Grafik 1" descr="Ein Bild, das Schrift, Symbol, Grafiken, Text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a:off x="0" y="0"/>
                    <a:ext cx="1791124" cy="3372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A5EFAF" w14:textId="77777777" w:rsidR="00047EC0" w:rsidRDefault="00047EC0" w:rsidP="00B92AC1">
      <w:pPr>
        <w:spacing w:before="0" w:line="240" w:lineRule="auto"/>
      </w:pPr>
      <w:r>
        <w:separator/>
      </w:r>
    </w:p>
  </w:footnote>
  <w:footnote w:type="continuationSeparator" w:id="0">
    <w:p w14:paraId="590C466E" w14:textId="77777777" w:rsidR="00047EC0" w:rsidRDefault="00047EC0" w:rsidP="00B92AC1">
      <w:pPr>
        <w:spacing w:before="0" w:line="240" w:lineRule="auto"/>
      </w:pPr>
      <w:r>
        <w:continuationSeparator/>
      </w:r>
    </w:p>
  </w:footnote>
  <w:footnote w:id="1">
    <w:p w14:paraId="15C4AD5C" w14:textId="5CEC3262" w:rsidR="00EC0965" w:rsidRDefault="00EC0965">
      <w:pPr>
        <w:pStyle w:val="Funotentext"/>
      </w:pPr>
      <w:r>
        <w:rPr>
          <w:rStyle w:val="Funotenzeichen"/>
        </w:rPr>
        <w:footnoteRef/>
      </w:r>
      <w:r>
        <w:t xml:space="preserve"> </w:t>
      </w:r>
      <w:r w:rsidR="00B35A86">
        <w:t xml:space="preserve">z.B. in: AchtKINDERliederbuch, </w:t>
      </w:r>
      <w:hyperlink r:id="rId1" w:history="1">
        <w:r w:rsidR="00B35A86" w:rsidRPr="006E4196">
          <w:rPr>
            <w:rStyle w:val="Hyperlink"/>
          </w:rPr>
          <w:t>https://choere-evangelisch.de/achtkinderliederbuch/</w:t>
        </w:r>
      </w:hyperlink>
      <w:r w:rsidR="00B35A86">
        <w:t xml:space="preserve"> </w:t>
      </w:r>
    </w:p>
  </w:footnote>
  <w:footnote w:id="2">
    <w:p w14:paraId="052389F9" w14:textId="0F87C751" w:rsidR="00B35A86" w:rsidRPr="004F4E4E" w:rsidRDefault="00B35A86" w:rsidP="00B35A86">
      <w:pPr>
        <w:pStyle w:val="Funotentext"/>
      </w:pPr>
      <w:r w:rsidRPr="004F4E4E">
        <w:rPr>
          <w:rStyle w:val="Funotenzeichen"/>
        </w:rPr>
        <w:footnoteRef/>
      </w:r>
      <w:r>
        <w:t xml:space="preserve"> Quelle:</w:t>
      </w:r>
      <w:r w:rsidRPr="004F4E4E">
        <w:t xml:space="preserve"> </w:t>
      </w:r>
      <w:hyperlink r:id="rId2" w:history="1">
        <w:r w:rsidRPr="004F4E4E">
          <w:rPr>
            <w:rStyle w:val="Hyperlink"/>
          </w:rPr>
          <w:t>https://choere-evangelisch.de/achtkinderliederbuch/</w:t>
        </w:r>
      </w:hyperlink>
    </w:p>
  </w:footnote>
  <w:footnote w:id="3">
    <w:p w14:paraId="3F70B72D" w14:textId="77777777" w:rsidR="00B35A86" w:rsidRDefault="00B35A86" w:rsidP="00B35A86">
      <w:pPr>
        <w:pStyle w:val="Funotentext"/>
      </w:pPr>
      <w:r>
        <w:rPr>
          <w:rStyle w:val="Funotenzeichen"/>
        </w:rPr>
        <w:footnoteRef/>
      </w:r>
      <w:r>
        <w:t xml:space="preserve"> Die Impulse können auf große Karten notiert werden und im Gottesdienst einzeln aus einem Umschlag/einer Kiste gezogen werden. (Entdeckerexpertinnen-Kiste)</w:t>
      </w:r>
    </w:p>
  </w:footnote>
  <w:footnote w:id="4">
    <w:p w14:paraId="76C6ABCE" w14:textId="77777777" w:rsidR="00E722AB" w:rsidRDefault="00E722AB" w:rsidP="00E722AB">
      <w:pPr>
        <w:pStyle w:val="Funotentext"/>
      </w:pPr>
      <w:r>
        <w:rPr>
          <w:rStyle w:val="Funotenzeichen"/>
        </w:rPr>
        <w:footnoteRef/>
      </w:r>
      <w:r>
        <w:t xml:space="preserve"> </w:t>
      </w:r>
      <w:hyperlink r:id="rId3" w:history="1">
        <w:r w:rsidRPr="006E4196">
          <w:rPr>
            <w:rStyle w:val="Hyperlink"/>
          </w:rPr>
          <w:t>https://choere-evangelisch.de/achtkinderliederbuch/</w:t>
        </w:r>
      </w:hyperlink>
      <w:r>
        <w:t xml:space="preserve"> </w:t>
      </w:r>
    </w:p>
  </w:footnote>
  <w:footnote w:id="5">
    <w:p w14:paraId="3EB9F546" w14:textId="77777777" w:rsidR="00E722AB" w:rsidRDefault="00E722AB" w:rsidP="00E722AB">
      <w:pPr>
        <w:pStyle w:val="Funotentext"/>
      </w:pPr>
      <w:r>
        <w:rPr>
          <w:rStyle w:val="Funotenzeichen"/>
        </w:rPr>
        <w:footnoteRef/>
      </w:r>
      <w:r>
        <w:t xml:space="preserve"> Als eine weitere Möglichkeit können die Klänge/Geräusche von den Gottesdienstteilnehmer*innen ‚eingespielt‘ werden. „Wimmelbild – klingt gut“. Dazu werden per Beamer Ausschnitte des Wimmelbildes hervorgehoben: ‚Ich sehe was, und das klingt so …‘ und die Teilnehmenden eingeladen, die entsprechenden Töne/Klänge gemeinsam (und doch unterschiedlich) anzustimmen. „Wir zeigen euch jetzt Ausschnitte und ihr könnt sie zum Klingen bringen.“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85BDC" w14:textId="1C1BE047" w:rsidR="00B92AC1" w:rsidRDefault="00B35A86">
    <w:pPr>
      <w:pStyle w:val="Kopfzeile"/>
    </w:pPr>
    <w:r w:rsidRPr="006722D2">
      <w:rPr>
        <w:rFonts w:cs="Arial"/>
        <w:b/>
        <w:bCs/>
        <w:i/>
        <w:iCs/>
        <w:noProof/>
        <w:color w:val="000000" w:themeColor="text1"/>
        <w:sz w:val="36"/>
        <w:szCs w:val="36"/>
      </w:rPr>
      <w:drawing>
        <wp:anchor distT="0" distB="0" distL="114300" distR="114300" simplePos="0" relativeHeight="251660288" behindDoc="0" locked="0" layoutInCell="1" allowOverlap="1" wp14:anchorId="1C81E630" wp14:editId="36CDC20C">
          <wp:simplePos x="0" y="0"/>
          <wp:positionH relativeFrom="column">
            <wp:posOffset>5156835</wp:posOffset>
          </wp:positionH>
          <wp:positionV relativeFrom="paragraph">
            <wp:posOffset>-233045</wp:posOffset>
          </wp:positionV>
          <wp:extent cx="598170" cy="664845"/>
          <wp:effectExtent l="0" t="0" r="0" b="1905"/>
          <wp:wrapSquare wrapText="bothSides"/>
          <wp:docPr id="1211953568" name="Grafik 1" descr="Ein Bild, das Clipart, Grafiken, Text,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953568" name="Grafik 1" descr="Ein Bild, das Clipart, Grafiken, Text, Grafikdesign enthält.&#10;&#10;KI-generierte Inhalte können fehlerhaft sein."/>
                  <pic:cNvPicPr/>
                </pic:nvPicPr>
                <pic:blipFill rotWithShape="1">
                  <a:blip r:embed="rId1" cstate="print">
                    <a:extLst>
                      <a:ext uri="{28A0092B-C50C-407E-A947-70E740481C1C}">
                        <a14:useLocalDpi xmlns:a14="http://schemas.microsoft.com/office/drawing/2010/main" val="0"/>
                      </a:ext>
                    </a:extLst>
                  </a:blip>
                  <a:srcRect l="15458" t="9762" r="12093" b="9688"/>
                  <a:stretch>
                    <a:fillRect/>
                  </a:stretch>
                </pic:blipFill>
                <pic:spPr bwMode="auto">
                  <a:xfrm>
                    <a:off x="0" y="0"/>
                    <a:ext cx="598170" cy="664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22D2">
      <w:rPr>
        <w:rFonts w:cs="Arial"/>
        <w:b/>
        <w:bCs/>
        <w:i/>
        <w:iCs/>
        <w:noProof/>
        <w:color w:val="000000" w:themeColor="text1"/>
        <w:sz w:val="36"/>
        <w:szCs w:val="36"/>
      </w:rPr>
      <w:drawing>
        <wp:anchor distT="0" distB="0" distL="114300" distR="114300" simplePos="0" relativeHeight="251661312" behindDoc="0" locked="0" layoutInCell="1" allowOverlap="1" wp14:anchorId="4988BB9C" wp14:editId="2106C306">
          <wp:simplePos x="0" y="0"/>
          <wp:positionH relativeFrom="rightMargin">
            <wp:align>left</wp:align>
          </wp:positionH>
          <wp:positionV relativeFrom="paragraph">
            <wp:posOffset>-227697</wp:posOffset>
          </wp:positionV>
          <wp:extent cx="711835" cy="915035"/>
          <wp:effectExtent l="0" t="0" r="0" b="0"/>
          <wp:wrapSquare wrapText="bothSides"/>
          <wp:docPr id="1735273813" name="Grafik 2" descr="Ein Bild, das Text, Poster, Schrift,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273813" name="Grafik 2" descr="Ein Bild, das Text, Poster, Schrift, Grafikdesign enthält.&#10;&#10;KI-generierte Inhalte können fehlerhaft sein."/>
                  <pic:cNvPicPr/>
                </pic:nvPicPr>
                <pic:blipFill>
                  <a:blip r:embed="rId2" cstate="print">
                    <a:extLst>
                      <a:ext uri="{28A0092B-C50C-407E-A947-70E740481C1C}">
                        <a14:useLocalDpi xmlns:a14="http://schemas.microsoft.com/office/drawing/2010/main" val="0"/>
                      </a:ext>
                    </a:extLst>
                  </a:blip>
                  <a:stretch>
                    <a:fillRect/>
                  </a:stretch>
                </pic:blipFill>
                <pic:spPr>
                  <a:xfrm>
                    <a:off x="0" y="0"/>
                    <a:ext cx="711835" cy="915035"/>
                  </a:xfrm>
                  <a:prstGeom prst="rect">
                    <a:avLst/>
                  </a:prstGeom>
                </pic:spPr>
              </pic:pic>
            </a:graphicData>
          </a:graphic>
          <wp14:sizeRelH relativeFrom="page">
            <wp14:pctWidth>0</wp14:pctWidth>
          </wp14:sizeRelH>
          <wp14:sizeRelV relativeFrom="page">
            <wp14:pctHeight>0</wp14:pctHeight>
          </wp14:sizeRelV>
        </wp:anchor>
      </w:drawing>
    </w:r>
    <w:r w:rsidRPr="00132FCD">
      <w:rPr>
        <w:rFonts w:cs="Arial"/>
        <w:b/>
        <w:bCs/>
        <w:noProof/>
      </w:rPr>
      <w:drawing>
        <wp:anchor distT="0" distB="0" distL="114300" distR="114300" simplePos="0" relativeHeight="251659264" behindDoc="0" locked="0" layoutInCell="1" allowOverlap="1" wp14:anchorId="08E5A1E6" wp14:editId="7477B34B">
          <wp:simplePos x="0" y="0"/>
          <wp:positionH relativeFrom="column">
            <wp:posOffset>4351020</wp:posOffset>
          </wp:positionH>
          <wp:positionV relativeFrom="paragraph">
            <wp:posOffset>-221414</wp:posOffset>
          </wp:positionV>
          <wp:extent cx="774065" cy="590550"/>
          <wp:effectExtent l="0" t="0" r="6985" b="0"/>
          <wp:wrapNone/>
          <wp:docPr id="1413483982" name="Grafik 1" descr="Ein Bild, das Clipart, Grafiken, Schrift, Linea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83982" name="Grafik 1" descr="Ein Bild, das Clipart, Grafiken, Schrift, Lineart enthält.&#10;&#10;KI-generierte Inhalte können fehlerhaft sein."/>
                  <pic:cNvPicPr/>
                </pic:nvPicPr>
                <pic:blipFill>
                  <a:blip r:embed="rId3" cstate="print">
                    <a:extLst>
                      <a:ext uri="{28A0092B-C50C-407E-A947-70E740481C1C}">
                        <a14:useLocalDpi xmlns:a14="http://schemas.microsoft.com/office/drawing/2010/main" val="0"/>
                      </a:ext>
                    </a:extLst>
                  </a:blip>
                  <a:stretch>
                    <a:fillRect/>
                  </a:stretch>
                </pic:blipFill>
                <pic:spPr>
                  <a:xfrm>
                    <a:off x="0" y="0"/>
                    <a:ext cx="774065" cy="5905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4868_"/>
      </v:shape>
    </w:pict>
  </w:numPicBullet>
  <w:abstractNum w:abstractNumId="0" w15:restartNumberingAfterBreak="0">
    <w:nsid w:val="02A05C9F"/>
    <w:multiLevelType w:val="hybridMultilevel"/>
    <w:tmpl w:val="010A2904"/>
    <w:lvl w:ilvl="0" w:tplc="698C9D3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34184A"/>
    <w:multiLevelType w:val="hybridMultilevel"/>
    <w:tmpl w:val="FAECB8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236F56"/>
    <w:multiLevelType w:val="hybridMultilevel"/>
    <w:tmpl w:val="8C60D030"/>
    <w:lvl w:ilvl="0" w:tplc="47CAA290">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07288E"/>
    <w:multiLevelType w:val="multilevel"/>
    <w:tmpl w:val="21040262"/>
    <w:lvl w:ilvl="0">
      <w:start w:val="1"/>
      <w:numFmt w:val="decimal"/>
      <w:pStyle w:val="TOP"/>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F1961EB"/>
    <w:multiLevelType w:val="hybridMultilevel"/>
    <w:tmpl w:val="68C233A2"/>
    <w:lvl w:ilvl="0" w:tplc="A790BB98">
      <w:start w:val="1"/>
      <w:numFmt w:val="bullet"/>
      <w:pStyle w:val="MarkierungPunkt"/>
      <w:lvlText w:val=""/>
      <w:lvlPicBulletId w:val="0"/>
      <w:lvlJc w:val="left"/>
      <w:pPr>
        <w:tabs>
          <w:tab w:val="num" w:pos="357"/>
        </w:tabs>
        <w:ind w:left="357" w:hanging="357"/>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23440D"/>
    <w:multiLevelType w:val="hybridMultilevel"/>
    <w:tmpl w:val="41F242BE"/>
    <w:lvl w:ilvl="0" w:tplc="E2EE673E">
      <w:start w:val="1"/>
      <w:numFmt w:val="bullet"/>
      <w:pStyle w:val="Markierung"/>
      <w:lvlText w:val=""/>
      <w:lvlJc w:val="left"/>
      <w:pPr>
        <w:ind w:left="360" w:hanging="360"/>
      </w:pPr>
      <w:rPr>
        <w:rFonts w:ascii="Symbol" w:hAnsi="Symbol" w:hint="default"/>
      </w:rPr>
    </w:lvl>
    <w:lvl w:ilvl="1" w:tplc="04070003">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6" w15:restartNumberingAfterBreak="0">
    <w:nsid w:val="2C0C74D5"/>
    <w:multiLevelType w:val="hybridMultilevel"/>
    <w:tmpl w:val="631C9D6C"/>
    <w:lvl w:ilvl="0" w:tplc="BCA23C9A">
      <w:start w:val="1"/>
      <w:numFmt w:val="bullet"/>
      <w:lvlText w:val=""/>
      <w:lvlJc w:val="left"/>
      <w:pPr>
        <w:ind w:left="720" w:hanging="360"/>
      </w:pPr>
      <w:rPr>
        <w:rFonts w:ascii="Wingdings 3" w:hAnsi="Wingdings 3"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4CE0CC1"/>
    <w:multiLevelType w:val="hybridMultilevel"/>
    <w:tmpl w:val="B9BE22FE"/>
    <w:lvl w:ilvl="0" w:tplc="8BD60F12">
      <w:start w:val="1"/>
      <w:numFmt w:val="bullet"/>
      <w:lvlText w:val=""/>
      <w:lvlJc w:val="left"/>
      <w:pPr>
        <w:ind w:left="847" w:hanging="360"/>
      </w:pPr>
      <w:rPr>
        <w:rFonts w:ascii="Wingdings" w:hAnsi="Wingdings" w:hint="default"/>
      </w:rPr>
    </w:lvl>
    <w:lvl w:ilvl="1" w:tplc="04070003" w:tentative="1">
      <w:start w:val="1"/>
      <w:numFmt w:val="bullet"/>
      <w:lvlText w:val="o"/>
      <w:lvlJc w:val="left"/>
      <w:pPr>
        <w:ind w:left="1567" w:hanging="360"/>
      </w:pPr>
      <w:rPr>
        <w:rFonts w:ascii="Courier New" w:hAnsi="Courier New" w:cs="Courier New" w:hint="default"/>
      </w:rPr>
    </w:lvl>
    <w:lvl w:ilvl="2" w:tplc="04070005" w:tentative="1">
      <w:start w:val="1"/>
      <w:numFmt w:val="bullet"/>
      <w:lvlText w:val=""/>
      <w:lvlJc w:val="left"/>
      <w:pPr>
        <w:ind w:left="2287" w:hanging="360"/>
      </w:pPr>
      <w:rPr>
        <w:rFonts w:ascii="Wingdings" w:hAnsi="Wingdings" w:hint="default"/>
      </w:rPr>
    </w:lvl>
    <w:lvl w:ilvl="3" w:tplc="04070001" w:tentative="1">
      <w:start w:val="1"/>
      <w:numFmt w:val="bullet"/>
      <w:lvlText w:val=""/>
      <w:lvlJc w:val="left"/>
      <w:pPr>
        <w:ind w:left="3007" w:hanging="360"/>
      </w:pPr>
      <w:rPr>
        <w:rFonts w:ascii="Symbol" w:hAnsi="Symbol" w:hint="default"/>
      </w:rPr>
    </w:lvl>
    <w:lvl w:ilvl="4" w:tplc="04070003" w:tentative="1">
      <w:start w:val="1"/>
      <w:numFmt w:val="bullet"/>
      <w:lvlText w:val="o"/>
      <w:lvlJc w:val="left"/>
      <w:pPr>
        <w:ind w:left="3727" w:hanging="360"/>
      </w:pPr>
      <w:rPr>
        <w:rFonts w:ascii="Courier New" w:hAnsi="Courier New" w:cs="Courier New" w:hint="default"/>
      </w:rPr>
    </w:lvl>
    <w:lvl w:ilvl="5" w:tplc="04070005" w:tentative="1">
      <w:start w:val="1"/>
      <w:numFmt w:val="bullet"/>
      <w:lvlText w:val=""/>
      <w:lvlJc w:val="left"/>
      <w:pPr>
        <w:ind w:left="4447" w:hanging="360"/>
      </w:pPr>
      <w:rPr>
        <w:rFonts w:ascii="Wingdings" w:hAnsi="Wingdings" w:hint="default"/>
      </w:rPr>
    </w:lvl>
    <w:lvl w:ilvl="6" w:tplc="04070001" w:tentative="1">
      <w:start w:val="1"/>
      <w:numFmt w:val="bullet"/>
      <w:lvlText w:val=""/>
      <w:lvlJc w:val="left"/>
      <w:pPr>
        <w:ind w:left="5167" w:hanging="360"/>
      </w:pPr>
      <w:rPr>
        <w:rFonts w:ascii="Symbol" w:hAnsi="Symbol" w:hint="default"/>
      </w:rPr>
    </w:lvl>
    <w:lvl w:ilvl="7" w:tplc="04070003" w:tentative="1">
      <w:start w:val="1"/>
      <w:numFmt w:val="bullet"/>
      <w:lvlText w:val="o"/>
      <w:lvlJc w:val="left"/>
      <w:pPr>
        <w:ind w:left="5887" w:hanging="360"/>
      </w:pPr>
      <w:rPr>
        <w:rFonts w:ascii="Courier New" w:hAnsi="Courier New" w:cs="Courier New" w:hint="default"/>
      </w:rPr>
    </w:lvl>
    <w:lvl w:ilvl="8" w:tplc="04070005" w:tentative="1">
      <w:start w:val="1"/>
      <w:numFmt w:val="bullet"/>
      <w:lvlText w:val=""/>
      <w:lvlJc w:val="left"/>
      <w:pPr>
        <w:ind w:left="6607" w:hanging="360"/>
      </w:pPr>
      <w:rPr>
        <w:rFonts w:ascii="Wingdings" w:hAnsi="Wingdings" w:hint="default"/>
      </w:rPr>
    </w:lvl>
  </w:abstractNum>
  <w:abstractNum w:abstractNumId="8" w15:restartNumberingAfterBreak="0">
    <w:nsid w:val="35F1131A"/>
    <w:multiLevelType w:val="hybridMultilevel"/>
    <w:tmpl w:val="F70E9370"/>
    <w:lvl w:ilvl="0" w:tplc="6F9C12EC">
      <w:start w:val="1"/>
      <w:numFmt w:val="bullet"/>
      <w:pStyle w:val="Listenabsatz"/>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CBD68F0"/>
    <w:multiLevelType w:val="hybridMultilevel"/>
    <w:tmpl w:val="FE907336"/>
    <w:lvl w:ilvl="0" w:tplc="32CC0AAA">
      <w:start w:val="1"/>
      <w:numFmt w:val="bullet"/>
      <w:pStyle w:val="Markierungeinfach"/>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F9005AF"/>
    <w:multiLevelType w:val="hybridMultilevel"/>
    <w:tmpl w:val="45AEAC52"/>
    <w:lvl w:ilvl="0" w:tplc="0407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FE55A64"/>
    <w:multiLevelType w:val="hybridMultilevel"/>
    <w:tmpl w:val="F7AC3026"/>
    <w:lvl w:ilvl="0" w:tplc="A13E4BF0">
      <w:start w:val="1"/>
      <w:numFmt w:val="decimal"/>
      <w:pStyle w:val="berschrift1"/>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3CB21B0"/>
    <w:multiLevelType w:val="hybridMultilevel"/>
    <w:tmpl w:val="1118268A"/>
    <w:lvl w:ilvl="0" w:tplc="04070019">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6BF02B72"/>
    <w:multiLevelType w:val="hybridMultilevel"/>
    <w:tmpl w:val="DADA9664"/>
    <w:lvl w:ilvl="0" w:tplc="D7C6478C">
      <w:start w:val="19"/>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E9A4B9D"/>
    <w:multiLevelType w:val="hybridMultilevel"/>
    <w:tmpl w:val="7C564D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264368F"/>
    <w:multiLevelType w:val="multilevel"/>
    <w:tmpl w:val="AE4C38F4"/>
    <w:lvl w:ilvl="0">
      <w:start w:val="1"/>
      <w:numFmt w:val="decimal"/>
      <w:pStyle w:val="Markieru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777D3E20"/>
    <w:multiLevelType w:val="hybridMultilevel"/>
    <w:tmpl w:val="1CF8D4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9A44D46"/>
    <w:multiLevelType w:val="hybridMultilevel"/>
    <w:tmpl w:val="A2344E96"/>
    <w:lvl w:ilvl="0" w:tplc="0CC42126">
      <w:start w:val="1"/>
      <w:numFmt w:val="decimal"/>
      <w:pStyle w:val="Nummerierung"/>
      <w:lvlText w:val="%1."/>
      <w:lvlJc w:val="left"/>
      <w:pPr>
        <w:ind w:left="1287" w:hanging="360"/>
      </w:pPr>
      <w:rPr>
        <w:rFonts w:ascii="Frutiger LT Com 45 Light" w:hAnsi="Frutiger LT Com 45 Light" w:hint="default"/>
        <w:color w:val="000000" w:themeColor="text1"/>
      </w:r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18" w15:restartNumberingAfterBreak="0">
    <w:nsid w:val="79D837C5"/>
    <w:multiLevelType w:val="hybridMultilevel"/>
    <w:tmpl w:val="8D3CC81C"/>
    <w:lvl w:ilvl="0" w:tplc="33409C3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A932F23"/>
    <w:multiLevelType w:val="hybridMultilevel"/>
    <w:tmpl w:val="B94E5ADE"/>
    <w:lvl w:ilvl="0" w:tplc="13E6D3CC">
      <w:start w:val="1"/>
      <w:numFmt w:val="upperLetter"/>
      <w:lvlText w:val="%1)"/>
      <w:lvlJc w:val="left"/>
      <w:pPr>
        <w:ind w:left="720" w:hanging="360"/>
      </w:pPr>
      <w:rPr>
        <w:rFonts w:hint="default"/>
        <w:b/>
        <w:sz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7AED2D03"/>
    <w:multiLevelType w:val="hybridMultilevel"/>
    <w:tmpl w:val="12D85D50"/>
    <w:lvl w:ilvl="0" w:tplc="1666A4AA">
      <w:start w:val="1"/>
      <w:numFmt w:val="bullet"/>
      <w:pStyle w:val="Markierung10"/>
      <w:lvlText w:val=""/>
      <w:lvlJc w:val="left"/>
      <w:pPr>
        <w:ind w:left="1077" w:hanging="360"/>
      </w:pPr>
      <w:rPr>
        <w:rFonts w:ascii="Symbol" w:hAnsi="Symbol"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21" w15:restartNumberingAfterBreak="0">
    <w:nsid w:val="7D643BF2"/>
    <w:multiLevelType w:val="hybridMultilevel"/>
    <w:tmpl w:val="DAF474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09978849">
    <w:abstractNumId w:val="5"/>
  </w:num>
  <w:num w:numId="2" w16cid:durableId="1129979155">
    <w:abstractNumId w:val="5"/>
  </w:num>
  <w:num w:numId="3" w16cid:durableId="1364551125">
    <w:abstractNumId w:val="15"/>
  </w:num>
  <w:num w:numId="4" w16cid:durableId="1024016578">
    <w:abstractNumId w:val="8"/>
  </w:num>
  <w:num w:numId="5" w16cid:durableId="1531648288">
    <w:abstractNumId w:val="11"/>
  </w:num>
  <w:num w:numId="6" w16cid:durableId="1713654419">
    <w:abstractNumId w:val="11"/>
  </w:num>
  <w:num w:numId="7" w16cid:durableId="2011445481">
    <w:abstractNumId w:val="18"/>
  </w:num>
  <w:num w:numId="8" w16cid:durableId="120854742">
    <w:abstractNumId w:val="18"/>
  </w:num>
  <w:num w:numId="9" w16cid:durableId="458184137">
    <w:abstractNumId w:val="4"/>
  </w:num>
  <w:num w:numId="10" w16cid:durableId="1280262259">
    <w:abstractNumId w:val="3"/>
  </w:num>
  <w:num w:numId="11" w16cid:durableId="756442113">
    <w:abstractNumId w:val="6"/>
  </w:num>
  <w:num w:numId="12" w16cid:durableId="1106340498">
    <w:abstractNumId w:val="6"/>
  </w:num>
  <w:num w:numId="13" w16cid:durableId="1265729037">
    <w:abstractNumId w:val="6"/>
  </w:num>
  <w:num w:numId="14" w16cid:durableId="101848023">
    <w:abstractNumId w:val="9"/>
  </w:num>
  <w:num w:numId="15" w16cid:durableId="584612259">
    <w:abstractNumId w:val="0"/>
  </w:num>
  <w:num w:numId="16" w16cid:durableId="600720509">
    <w:abstractNumId w:val="7"/>
  </w:num>
  <w:num w:numId="17" w16cid:durableId="259679408">
    <w:abstractNumId w:val="2"/>
  </w:num>
  <w:num w:numId="18" w16cid:durableId="1029571083">
    <w:abstractNumId w:val="2"/>
  </w:num>
  <w:num w:numId="19" w16cid:durableId="1443039177">
    <w:abstractNumId w:val="7"/>
  </w:num>
  <w:num w:numId="20" w16cid:durableId="1360816309">
    <w:abstractNumId w:val="20"/>
  </w:num>
  <w:num w:numId="21" w16cid:durableId="832793698">
    <w:abstractNumId w:val="5"/>
  </w:num>
  <w:num w:numId="22" w16cid:durableId="601568973">
    <w:abstractNumId w:val="17"/>
  </w:num>
  <w:num w:numId="23" w16cid:durableId="898979806">
    <w:abstractNumId w:val="17"/>
  </w:num>
  <w:num w:numId="24" w16cid:durableId="38090086">
    <w:abstractNumId w:val="14"/>
  </w:num>
  <w:num w:numId="25" w16cid:durableId="807623334">
    <w:abstractNumId w:val="10"/>
  </w:num>
  <w:num w:numId="26" w16cid:durableId="1421020237">
    <w:abstractNumId w:val="12"/>
  </w:num>
  <w:num w:numId="27" w16cid:durableId="1635286674">
    <w:abstractNumId w:val="13"/>
  </w:num>
  <w:num w:numId="28" w16cid:durableId="1372339690">
    <w:abstractNumId w:val="19"/>
  </w:num>
  <w:num w:numId="29" w16cid:durableId="1533031813">
    <w:abstractNumId w:val="16"/>
  </w:num>
  <w:num w:numId="30" w16cid:durableId="1236092945">
    <w:abstractNumId w:val="1"/>
  </w:num>
  <w:num w:numId="31" w16cid:durableId="18305616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1E2"/>
    <w:rsid w:val="00012570"/>
    <w:rsid w:val="000253D1"/>
    <w:rsid w:val="00031784"/>
    <w:rsid w:val="00047EC0"/>
    <w:rsid w:val="00056C55"/>
    <w:rsid w:val="000C6E1B"/>
    <w:rsid w:val="001F5936"/>
    <w:rsid w:val="00201BF1"/>
    <w:rsid w:val="00220C6F"/>
    <w:rsid w:val="002F53B6"/>
    <w:rsid w:val="003132CD"/>
    <w:rsid w:val="00427F1B"/>
    <w:rsid w:val="00477D43"/>
    <w:rsid w:val="00523869"/>
    <w:rsid w:val="0054461F"/>
    <w:rsid w:val="005D3944"/>
    <w:rsid w:val="005F1925"/>
    <w:rsid w:val="00611561"/>
    <w:rsid w:val="006E4A4D"/>
    <w:rsid w:val="007833F2"/>
    <w:rsid w:val="007B1FC4"/>
    <w:rsid w:val="00815473"/>
    <w:rsid w:val="008167D7"/>
    <w:rsid w:val="008963D2"/>
    <w:rsid w:val="008A3FCD"/>
    <w:rsid w:val="008D3EF9"/>
    <w:rsid w:val="009110A0"/>
    <w:rsid w:val="009C0709"/>
    <w:rsid w:val="00AA69CA"/>
    <w:rsid w:val="00AE3C96"/>
    <w:rsid w:val="00B35A86"/>
    <w:rsid w:val="00B44758"/>
    <w:rsid w:val="00B92AC1"/>
    <w:rsid w:val="00BB4E5E"/>
    <w:rsid w:val="00BD7F11"/>
    <w:rsid w:val="00C72A5A"/>
    <w:rsid w:val="00C76B03"/>
    <w:rsid w:val="00D31B5A"/>
    <w:rsid w:val="00D460D0"/>
    <w:rsid w:val="00D47EF7"/>
    <w:rsid w:val="00DE5C04"/>
    <w:rsid w:val="00E722AB"/>
    <w:rsid w:val="00EC0965"/>
    <w:rsid w:val="00F068B2"/>
    <w:rsid w:val="00F54254"/>
    <w:rsid w:val="00F63765"/>
    <w:rsid w:val="00F743FC"/>
    <w:rsid w:val="00F96BF9"/>
    <w:rsid w:val="00FB41E2"/>
    <w:rsid w:val="00FB4A78"/>
    <w:rsid w:val="00FF3DCD"/>
    <w:rsid w:val="00FF6E4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47055272"/>
  <w15:chartTrackingRefBased/>
  <w15:docId w15:val="{65C2729D-DF48-49F5-8152-6F8E1E889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B41E2"/>
    <w:pPr>
      <w:spacing w:before="120" w:after="0"/>
    </w:pPr>
    <w:rPr>
      <w:rFonts w:ascii="Arial" w:hAnsi="Arial"/>
    </w:rPr>
  </w:style>
  <w:style w:type="paragraph" w:styleId="berschrift1">
    <w:name w:val="heading 1"/>
    <w:basedOn w:val="Standard"/>
    <w:next w:val="Standard"/>
    <w:link w:val="berschrift1Zchn"/>
    <w:uiPriority w:val="9"/>
    <w:qFormat/>
    <w:rsid w:val="00F743FC"/>
    <w:pPr>
      <w:keepNext/>
      <w:keepLines/>
      <w:numPr>
        <w:numId w:val="6"/>
      </w:numPr>
      <w:spacing w:before="240" w:after="120"/>
      <w:ind w:left="357" w:hanging="357"/>
      <w:outlineLvl w:val="0"/>
    </w:pPr>
    <w:rPr>
      <w:rFonts w:eastAsiaTheme="majorEastAsia" w:cstheme="majorBidi"/>
      <w:b/>
      <w:color w:val="000000" w:themeColor="text1"/>
      <w:sz w:val="24"/>
      <w:szCs w:val="32"/>
    </w:rPr>
  </w:style>
  <w:style w:type="paragraph" w:styleId="berschrift2">
    <w:name w:val="heading 2"/>
    <w:basedOn w:val="Standard"/>
    <w:next w:val="Standard"/>
    <w:link w:val="berschrift2Zchn"/>
    <w:uiPriority w:val="9"/>
    <w:semiHidden/>
    <w:unhideWhenUsed/>
    <w:qFormat/>
    <w:rsid w:val="00B92A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B92AC1"/>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B92AC1"/>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B92AC1"/>
    <w:pPr>
      <w:keepNext/>
      <w:keepLines/>
      <w:spacing w:before="80" w:after="40"/>
      <w:outlineLvl w:val="4"/>
    </w:pPr>
    <w:rPr>
      <w:rFonts w:asciiTheme="minorHAnsi" w:eastAsiaTheme="majorEastAsia" w:hAnsiTheme="minorHAnsi" w:cstheme="majorBidi"/>
      <w:color w:val="0F4761" w:themeColor="accent1" w:themeShade="BF"/>
    </w:rPr>
  </w:style>
  <w:style w:type="paragraph" w:styleId="berschrift6">
    <w:name w:val="heading 6"/>
    <w:basedOn w:val="Standard"/>
    <w:next w:val="Standard"/>
    <w:link w:val="berschrift6Zchn"/>
    <w:uiPriority w:val="9"/>
    <w:semiHidden/>
    <w:unhideWhenUsed/>
    <w:qFormat/>
    <w:rsid w:val="00B92AC1"/>
    <w:pPr>
      <w:keepNext/>
      <w:keepLines/>
      <w:spacing w:before="40"/>
      <w:outlineLvl w:val="5"/>
    </w:pPr>
    <w:rPr>
      <w:rFonts w:asciiTheme="minorHAnsi" w:eastAsiaTheme="majorEastAsia" w:hAnsiTheme="minorHAnsi"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B92AC1"/>
    <w:pPr>
      <w:keepNext/>
      <w:keepLines/>
      <w:spacing w:before="40"/>
      <w:outlineLvl w:val="6"/>
    </w:pPr>
    <w:rPr>
      <w:rFonts w:asciiTheme="minorHAnsi" w:eastAsiaTheme="majorEastAsia" w:hAnsiTheme="minorHAnsi" w:cstheme="majorBidi"/>
      <w:color w:val="595959" w:themeColor="text1" w:themeTint="A6"/>
    </w:rPr>
  </w:style>
  <w:style w:type="paragraph" w:styleId="berschrift8">
    <w:name w:val="heading 8"/>
    <w:basedOn w:val="Standard"/>
    <w:next w:val="Standard"/>
    <w:link w:val="berschrift8Zchn"/>
    <w:uiPriority w:val="9"/>
    <w:semiHidden/>
    <w:unhideWhenUsed/>
    <w:qFormat/>
    <w:rsid w:val="00B92AC1"/>
    <w:pPr>
      <w:keepNext/>
      <w:keepLines/>
      <w:spacing w:before="0"/>
      <w:outlineLvl w:val="7"/>
    </w:pPr>
    <w:rPr>
      <w:rFonts w:asciiTheme="minorHAnsi" w:eastAsiaTheme="majorEastAsia" w:hAnsiTheme="minorHAnsi"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B92AC1"/>
    <w:pPr>
      <w:keepNext/>
      <w:keepLines/>
      <w:spacing w:before="0"/>
      <w:outlineLvl w:val="8"/>
    </w:pPr>
    <w:rPr>
      <w:rFonts w:asciiTheme="minorHAnsi" w:eastAsiaTheme="majorEastAsia" w:hAnsiTheme="minorHAnsi"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Markierung1">
    <w:name w:val="Markierung 1"/>
    <w:basedOn w:val="Standard"/>
    <w:qFormat/>
    <w:rsid w:val="00220C6F"/>
    <w:pPr>
      <w:numPr>
        <w:numId w:val="3"/>
      </w:numPr>
      <w:spacing w:line="240" w:lineRule="auto"/>
      <w:ind w:left="714" w:hanging="357"/>
    </w:pPr>
  </w:style>
  <w:style w:type="paragraph" w:customStyle="1" w:styleId="Markierung">
    <w:name w:val="Markierung"/>
    <w:basedOn w:val="KeinLeerraum"/>
    <w:qFormat/>
    <w:rsid w:val="00523869"/>
    <w:pPr>
      <w:numPr>
        <w:numId w:val="21"/>
      </w:numPr>
      <w:spacing w:before="120"/>
    </w:pPr>
    <w:rPr>
      <w:rFonts w:ascii="Arial" w:hAnsi="Arial" w:cs="Arial"/>
      <w:szCs w:val="20"/>
    </w:rPr>
  </w:style>
  <w:style w:type="paragraph" w:styleId="Listenabsatz">
    <w:name w:val="List Paragraph"/>
    <w:basedOn w:val="Standard"/>
    <w:uiPriority w:val="34"/>
    <w:qFormat/>
    <w:rsid w:val="00F96BF9"/>
    <w:pPr>
      <w:numPr>
        <w:numId w:val="4"/>
      </w:numPr>
      <w:spacing w:before="40" w:line="240" w:lineRule="auto"/>
      <w:contextualSpacing/>
    </w:pPr>
    <w:rPr>
      <w:sz w:val="20"/>
    </w:rPr>
  </w:style>
  <w:style w:type="character" w:customStyle="1" w:styleId="berschrift1Zchn">
    <w:name w:val="Überschrift 1 Zchn"/>
    <w:basedOn w:val="Absatz-Standardschriftart"/>
    <w:link w:val="berschrift1"/>
    <w:uiPriority w:val="9"/>
    <w:rsid w:val="00F743FC"/>
    <w:rPr>
      <w:rFonts w:ascii="Frutiger LT Com 45 Light" w:eastAsiaTheme="majorEastAsia" w:hAnsi="Frutiger LT Com 45 Light" w:cstheme="majorBidi"/>
      <w:b/>
      <w:color w:val="000000" w:themeColor="text1"/>
      <w:sz w:val="24"/>
      <w:szCs w:val="32"/>
    </w:rPr>
  </w:style>
  <w:style w:type="paragraph" w:customStyle="1" w:styleId="TOP">
    <w:name w:val="TOP"/>
    <w:basedOn w:val="Standard"/>
    <w:next w:val="Standard"/>
    <w:link w:val="TOPZchn"/>
    <w:qFormat/>
    <w:rsid w:val="009C0709"/>
    <w:pPr>
      <w:numPr>
        <w:numId w:val="10"/>
      </w:numPr>
      <w:spacing w:after="120" w:line="240" w:lineRule="auto"/>
      <w:ind w:left="357" w:hanging="357"/>
    </w:pPr>
    <w:rPr>
      <w:rFonts w:eastAsia="Calibri" w:cs="Times New Roman"/>
      <w:b/>
      <w:sz w:val="24"/>
    </w:rPr>
  </w:style>
  <w:style w:type="character" w:customStyle="1" w:styleId="TOPZchn">
    <w:name w:val="TOP Zchn"/>
    <w:basedOn w:val="Absatz-Standardschriftart"/>
    <w:link w:val="TOP"/>
    <w:rsid w:val="009C0709"/>
    <w:rPr>
      <w:rFonts w:ascii="Frutiger LT Com 45 Light" w:eastAsia="Calibri" w:hAnsi="Frutiger LT Com 45 Light" w:cs="Times New Roman"/>
      <w:b/>
      <w:sz w:val="24"/>
    </w:rPr>
  </w:style>
  <w:style w:type="paragraph" w:customStyle="1" w:styleId="MarkierungPunkt">
    <w:name w:val="Markierung_Punkt"/>
    <w:basedOn w:val="Standard"/>
    <w:rsid w:val="009C0709"/>
    <w:pPr>
      <w:numPr>
        <w:numId w:val="9"/>
      </w:numPr>
      <w:spacing w:before="240" w:line="240" w:lineRule="auto"/>
    </w:pPr>
    <w:rPr>
      <w:rFonts w:eastAsia="Times New Roman" w:cs="Times New Roman"/>
      <w:szCs w:val="20"/>
      <w:lang w:eastAsia="de-DE"/>
    </w:rPr>
  </w:style>
  <w:style w:type="paragraph" w:customStyle="1" w:styleId="Markierungeinfach">
    <w:name w:val="Markierung_einfach"/>
    <w:basedOn w:val="MarkierungPunkt"/>
    <w:qFormat/>
    <w:rsid w:val="000253D1"/>
    <w:pPr>
      <w:numPr>
        <w:numId w:val="14"/>
      </w:numPr>
      <w:spacing w:before="120"/>
      <w:ind w:left="357" w:hanging="357"/>
    </w:pPr>
  </w:style>
  <w:style w:type="paragraph" w:customStyle="1" w:styleId="Markierung10">
    <w:name w:val="Markierung1"/>
    <w:basedOn w:val="Markierung"/>
    <w:qFormat/>
    <w:rsid w:val="00F068B2"/>
    <w:pPr>
      <w:numPr>
        <w:numId w:val="20"/>
      </w:numPr>
      <w:spacing w:before="60"/>
    </w:pPr>
    <w:rPr>
      <w:rFonts w:eastAsia="Times New Roman" w:cs="Times New Roman"/>
      <w:kern w:val="0"/>
      <w:sz w:val="20"/>
      <w14:ligatures w14:val="none"/>
    </w:rPr>
  </w:style>
  <w:style w:type="paragraph" w:styleId="KeinLeerraum">
    <w:name w:val="No Spacing"/>
    <w:uiPriority w:val="1"/>
    <w:qFormat/>
    <w:rsid w:val="009110A0"/>
    <w:pPr>
      <w:spacing w:after="0" w:line="240" w:lineRule="auto"/>
    </w:pPr>
    <w:rPr>
      <w:rFonts w:ascii="Frutiger LT Com 45 Light" w:hAnsi="Frutiger LT Com 45 Light"/>
    </w:rPr>
  </w:style>
  <w:style w:type="paragraph" w:customStyle="1" w:styleId="Neuland">
    <w:name w:val="Neuland"/>
    <w:basedOn w:val="Standard"/>
    <w:qFormat/>
    <w:rsid w:val="00611561"/>
    <w:rPr>
      <w:rFonts w:ascii="NeulandFont_2017" w:hAnsi="NeulandFont_2017"/>
      <w:sz w:val="24"/>
    </w:rPr>
  </w:style>
  <w:style w:type="paragraph" w:customStyle="1" w:styleId="Zwischenberschrift">
    <w:name w:val="Zwischenüberschrift"/>
    <w:basedOn w:val="Standard"/>
    <w:qFormat/>
    <w:rsid w:val="00D47EF7"/>
    <w:pPr>
      <w:spacing w:before="240"/>
    </w:pPr>
    <w:rPr>
      <w:b/>
      <w:smallCaps/>
      <w:sz w:val="30"/>
      <w:szCs w:val="30"/>
    </w:rPr>
  </w:style>
  <w:style w:type="paragraph" w:customStyle="1" w:styleId="Markierung-eingerckt">
    <w:name w:val="Markierung-eingerückt"/>
    <w:basedOn w:val="Markierung"/>
    <w:qFormat/>
    <w:rsid w:val="002F53B6"/>
    <w:pPr>
      <w:spacing w:before="60"/>
      <w:ind w:left="714" w:hanging="357"/>
    </w:pPr>
    <w:rPr>
      <w:rFonts w:ascii="Cambria" w:eastAsia="Times New Roman" w:hAnsi="Cambria" w:cs="Times New Roman"/>
      <w:kern w:val="0"/>
      <w:sz w:val="20"/>
      <w:szCs w:val="22"/>
      <w14:ligatures w14:val="none"/>
    </w:rPr>
  </w:style>
  <w:style w:type="paragraph" w:customStyle="1" w:styleId="Nummerierung">
    <w:name w:val="Nummerierung"/>
    <w:basedOn w:val="Standard"/>
    <w:qFormat/>
    <w:rsid w:val="003132CD"/>
    <w:pPr>
      <w:numPr>
        <w:numId w:val="23"/>
      </w:numPr>
      <w:tabs>
        <w:tab w:val="left" w:pos="5670"/>
      </w:tabs>
      <w:spacing w:line="240" w:lineRule="auto"/>
    </w:pPr>
    <w:rPr>
      <w:rFonts w:eastAsia="Times New Roman" w:cs="Arial"/>
      <w:kern w:val="0"/>
      <w:sz w:val="24"/>
      <w:szCs w:val="20"/>
      <w:lang w:eastAsia="de-DE"/>
      <w14:ligatures w14:val="none"/>
    </w:rPr>
  </w:style>
  <w:style w:type="paragraph" w:customStyle="1" w:styleId="Dialog">
    <w:name w:val="Dialog"/>
    <w:basedOn w:val="Standard"/>
    <w:link w:val="DialogZchn"/>
    <w:qFormat/>
    <w:rsid w:val="00056C55"/>
    <w:pPr>
      <w:tabs>
        <w:tab w:val="left" w:pos="357"/>
      </w:tabs>
      <w:ind w:left="357" w:hanging="357"/>
    </w:pPr>
  </w:style>
  <w:style w:type="character" w:customStyle="1" w:styleId="DialogZchn">
    <w:name w:val="Dialog Zchn"/>
    <w:basedOn w:val="Absatz-Standardschriftart"/>
    <w:link w:val="Dialog"/>
    <w:rsid w:val="00056C55"/>
    <w:rPr>
      <w:rFonts w:ascii="Frutiger LT Com 45 Light" w:hAnsi="Frutiger LT Com 45 Light"/>
    </w:rPr>
  </w:style>
  <w:style w:type="character" w:customStyle="1" w:styleId="berschrift2Zchn">
    <w:name w:val="Überschrift 2 Zchn"/>
    <w:basedOn w:val="Absatz-Standardschriftart"/>
    <w:link w:val="berschrift2"/>
    <w:uiPriority w:val="9"/>
    <w:semiHidden/>
    <w:rsid w:val="00B92AC1"/>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B92AC1"/>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B92AC1"/>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B92AC1"/>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B92AC1"/>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B92AC1"/>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B92AC1"/>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B92AC1"/>
    <w:rPr>
      <w:rFonts w:eastAsiaTheme="majorEastAsia" w:cstheme="majorBidi"/>
      <w:color w:val="272727" w:themeColor="text1" w:themeTint="D8"/>
    </w:rPr>
  </w:style>
  <w:style w:type="paragraph" w:styleId="Titel">
    <w:name w:val="Title"/>
    <w:basedOn w:val="Standard"/>
    <w:next w:val="Standard"/>
    <w:link w:val="TitelZchn"/>
    <w:uiPriority w:val="10"/>
    <w:qFormat/>
    <w:rsid w:val="00B92AC1"/>
    <w:pPr>
      <w:spacing w:before="0"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92AC1"/>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B92AC1"/>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B92AC1"/>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B92AC1"/>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B92AC1"/>
    <w:rPr>
      <w:rFonts w:ascii="Frutiger LT Com 45 Light" w:hAnsi="Frutiger LT Com 45 Light"/>
      <w:i/>
      <w:iCs/>
      <w:color w:val="404040" w:themeColor="text1" w:themeTint="BF"/>
    </w:rPr>
  </w:style>
  <w:style w:type="character" w:styleId="IntensiveHervorhebung">
    <w:name w:val="Intense Emphasis"/>
    <w:basedOn w:val="Absatz-Standardschriftart"/>
    <w:uiPriority w:val="21"/>
    <w:qFormat/>
    <w:rsid w:val="00B92AC1"/>
    <w:rPr>
      <w:i/>
      <w:iCs/>
      <w:color w:val="0F4761" w:themeColor="accent1" w:themeShade="BF"/>
    </w:rPr>
  </w:style>
  <w:style w:type="paragraph" w:styleId="IntensivesZitat">
    <w:name w:val="Intense Quote"/>
    <w:basedOn w:val="Standard"/>
    <w:next w:val="Standard"/>
    <w:link w:val="IntensivesZitatZchn"/>
    <w:uiPriority w:val="30"/>
    <w:qFormat/>
    <w:rsid w:val="00B92A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B92AC1"/>
    <w:rPr>
      <w:rFonts w:ascii="Frutiger LT Com 45 Light" w:hAnsi="Frutiger LT Com 45 Light"/>
      <w:i/>
      <w:iCs/>
      <w:color w:val="0F4761" w:themeColor="accent1" w:themeShade="BF"/>
    </w:rPr>
  </w:style>
  <w:style w:type="character" w:styleId="IntensiverVerweis">
    <w:name w:val="Intense Reference"/>
    <w:basedOn w:val="Absatz-Standardschriftart"/>
    <w:uiPriority w:val="32"/>
    <w:qFormat/>
    <w:rsid w:val="00B92AC1"/>
    <w:rPr>
      <w:b/>
      <w:bCs/>
      <w:smallCaps/>
      <w:color w:val="0F4761" w:themeColor="accent1" w:themeShade="BF"/>
      <w:spacing w:val="5"/>
    </w:rPr>
  </w:style>
  <w:style w:type="paragraph" w:styleId="Kopfzeile">
    <w:name w:val="header"/>
    <w:basedOn w:val="Standard"/>
    <w:link w:val="KopfzeileZchn"/>
    <w:uiPriority w:val="99"/>
    <w:unhideWhenUsed/>
    <w:rsid w:val="00B92AC1"/>
    <w:pPr>
      <w:tabs>
        <w:tab w:val="center" w:pos="4536"/>
        <w:tab w:val="right" w:pos="9072"/>
      </w:tabs>
      <w:spacing w:before="0" w:line="240" w:lineRule="auto"/>
    </w:pPr>
  </w:style>
  <w:style w:type="character" w:customStyle="1" w:styleId="KopfzeileZchn">
    <w:name w:val="Kopfzeile Zchn"/>
    <w:basedOn w:val="Absatz-Standardschriftart"/>
    <w:link w:val="Kopfzeile"/>
    <w:uiPriority w:val="99"/>
    <w:rsid w:val="00B92AC1"/>
    <w:rPr>
      <w:rFonts w:ascii="Frutiger LT Com 45 Light" w:hAnsi="Frutiger LT Com 45 Light"/>
    </w:rPr>
  </w:style>
  <w:style w:type="paragraph" w:styleId="Fuzeile">
    <w:name w:val="footer"/>
    <w:basedOn w:val="Standard"/>
    <w:link w:val="FuzeileZchn"/>
    <w:uiPriority w:val="99"/>
    <w:unhideWhenUsed/>
    <w:rsid w:val="00B92AC1"/>
    <w:pPr>
      <w:tabs>
        <w:tab w:val="center" w:pos="4536"/>
        <w:tab w:val="right" w:pos="9072"/>
      </w:tabs>
      <w:spacing w:before="0" w:line="240" w:lineRule="auto"/>
    </w:pPr>
  </w:style>
  <w:style w:type="character" w:customStyle="1" w:styleId="FuzeileZchn">
    <w:name w:val="Fußzeile Zchn"/>
    <w:basedOn w:val="Absatz-Standardschriftart"/>
    <w:link w:val="Fuzeile"/>
    <w:uiPriority w:val="99"/>
    <w:rsid w:val="00B92AC1"/>
    <w:rPr>
      <w:rFonts w:ascii="Frutiger LT Com 45 Light" w:hAnsi="Frutiger LT Com 45 Light"/>
    </w:rPr>
  </w:style>
  <w:style w:type="paragraph" w:styleId="Endnotentext">
    <w:name w:val="endnote text"/>
    <w:basedOn w:val="Standard"/>
    <w:link w:val="EndnotentextZchn"/>
    <w:uiPriority w:val="99"/>
    <w:semiHidden/>
    <w:unhideWhenUsed/>
    <w:rsid w:val="00EC0965"/>
    <w:pPr>
      <w:spacing w:before="0" w:line="240" w:lineRule="auto"/>
    </w:pPr>
    <w:rPr>
      <w:sz w:val="20"/>
      <w:szCs w:val="20"/>
    </w:rPr>
  </w:style>
  <w:style w:type="character" w:customStyle="1" w:styleId="EndnotentextZchn">
    <w:name w:val="Endnotentext Zchn"/>
    <w:basedOn w:val="Absatz-Standardschriftart"/>
    <w:link w:val="Endnotentext"/>
    <w:uiPriority w:val="99"/>
    <w:semiHidden/>
    <w:rsid w:val="00EC0965"/>
    <w:rPr>
      <w:rFonts w:ascii="Arial" w:hAnsi="Arial"/>
      <w:sz w:val="20"/>
      <w:szCs w:val="20"/>
    </w:rPr>
  </w:style>
  <w:style w:type="character" w:styleId="Endnotenzeichen">
    <w:name w:val="endnote reference"/>
    <w:basedOn w:val="Absatz-Standardschriftart"/>
    <w:uiPriority w:val="99"/>
    <w:semiHidden/>
    <w:unhideWhenUsed/>
    <w:rsid w:val="00EC0965"/>
    <w:rPr>
      <w:vertAlign w:val="superscript"/>
    </w:rPr>
  </w:style>
  <w:style w:type="paragraph" w:styleId="Funotentext">
    <w:name w:val="footnote text"/>
    <w:basedOn w:val="Standard"/>
    <w:link w:val="FunotentextZchn"/>
    <w:uiPriority w:val="99"/>
    <w:semiHidden/>
    <w:unhideWhenUsed/>
    <w:rsid w:val="00EC0965"/>
    <w:pPr>
      <w:spacing w:before="0" w:line="240" w:lineRule="auto"/>
    </w:pPr>
    <w:rPr>
      <w:sz w:val="20"/>
      <w:szCs w:val="20"/>
    </w:rPr>
  </w:style>
  <w:style w:type="character" w:customStyle="1" w:styleId="FunotentextZchn">
    <w:name w:val="Fußnotentext Zchn"/>
    <w:basedOn w:val="Absatz-Standardschriftart"/>
    <w:link w:val="Funotentext"/>
    <w:uiPriority w:val="99"/>
    <w:semiHidden/>
    <w:rsid w:val="00EC0965"/>
    <w:rPr>
      <w:rFonts w:ascii="Arial" w:hAnsi="Arial"/>
      <w:sz w:val="20"/>
      <w:szCs w:val="20"/>
    </w:rPr>
  </w:style>
  <w:style w:type="character" w:styleId="Funotenzeichen">
    <w:name w:val="footnote reference"/>
    <w:basedOn w:val="Absatz-Standardschriftart"/>
    <w:uiPriority w:val="99"/>
    <w:semiHidden/>
    <w:unhideWhenUsed/>
    <w:rsid w:val="00EC0965"/>
    <w:rPr>
      <w:vertAlign w:val="superscript"/>
    </w:rPr>
  </w:style>
  <w:style w:type="character" w:styleId="Hyperlink">
    <w:name w:val="Hyperlink"/>
    <w:basedOn w:val="Absatz-Standardschriftart"/>
    <w:uiPriority w:val="99"/>
    <w:unhideWhenUsed/>
    <w:rsid w:val="00B35A86"/>
    <w:rPr>
      <w:color w:val="467886" w:themeColor="hyperlink"/>
      <w:u w:val="single"/>
    </w:rPr>
  </w:style>
  <w:style w:type="character" w:styleId="NichtaufgelsteErwhnung">
    <w:name w:val="Unresolved Mention"/>
    <w:basedOn w:val="Absatz-Standardschriftart"/>
    <w:uiPriority w:val="99"/>
    <w:semiHidden/>
    <w:unhideWhenUsed/>
    <w:rsid w:val="00B35A86"/>
    <w:rPr>
      <w:color w:val="605E5C"/>
      <w:shd w:val="clear" w:color="auto" w:fill="E1DFDD"/>
    </w:rPr>
  </w:style>
  <w:style w:type="table" w:styleId="Tabellenraster">
    <w:name w:val="Table Grid"/>
    <w:basedOn w:val="NormaleTabelle"/>
    <w:uiPriority w:val="39"/>
    <w:rsid w:val="00B35A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931858">
      <w:bodyDiv w:val="1"/>
      <w:marLeft w:val="0"/>
      <w:marRight w:val="0"/>
      <w:marTop w:val="0"/>
      <w:marBottom w:val="0"/>
      <w:divBdr>
        <w:top w:val="none" w:sz="0" w:space="0" w:color="auto"/>
        <w:left w:val="none" w:sz="0" w:space="0" w:color="auto"/>
        <w:bottom w:val="none" w:sz="0" w:space="0" w:color="auto"/>
        <w:right w:val="none" w:sz="0" w:space="0" w:color="auto"/>
      </w:divBdr>
      <w:divsChild>
        <w:div w:id="2056806197">
          <w:marLeft w:val="0"/>
          <w:marRight w:val="0"/>
          <w:marTop w:val="0"/>
          <w:marBottom w:val="0"/>
          <w:divBdr>
            <w:top w:val="none" w:sz="0" w:space="0" w:color="auto"/>
            <w:left w:val="none" w:sz="0" w:space="0" w:color="auto"/>
            <w:bottom w:val="none" w:sz="0" w:space="0" w:color="auto"/>
            <w:right w:val="none" w:sz="0" w:space="0" w:color="auto"/>
          </w:divBdr>
        </w:div>
        <w:div w:id="415640281">
          <w:marLeft w:val="0"/>
          <w:marRight w:val="0"/>
          <w:marTop w:val="0"/>
          <w:marBottom w:val="0"/>
          <w:divBdr>
            <w:top w:val="none" w:sz="0" w:space="0" w:color="auto"/>
            <w:left w:val="none" w:sz="0" w:space="0" w:color="auto"/>
            <w:bottom w:val="none" w:sz="0" w:space="0" w:color="auto"/>
            <w:right w:val="none" w:sz="0" w:space="0" w:color="auto"/>
          </w:divBdr>
          <w:divsChild>
            <w:div w:id="115569402">
              <w:marLeft w:val="0"/>
              <w:marRight w:val="0"/>
              <w:marTop w:val="0"/>
              <w:marBottom w:val="0"/>
              <w:divBdr>
                <w:top w:val="none" w:sz="0" w:space="0" w:color="auto"/>
                <w:left w:val="none" w:sz="0" w:space="0" w:color="auto"/>
                <w:bottom w:val="none" w:sz="0" w:space="0" w:color="auto"/>
                <w:right w:val="none" w:sz="0" w:space="0" w:color="auto"/>
              </w:divBdr>
            </w:div>
            <w:div w:id="218631554">
              <w:marLeft w:val="0"/>
              <w:marRight w:val="0"/>
              <w:marTop w:val="0"/>
              <w:marBottom w:val="0"/>
              <w:divBdr>
                <w:top w:val="none" w:sz="0" w:space="0" w:color="auto"/>
                <w:left w:val="none" w:sz="0" w:space="0" w:color="auto"/>
                <w:bottom w:val="none" w:sz="0" w:space="0" w:color="auto"/>
                <w:right w:val="none" w:sz="0" w:space="0" w:color="auto"/>
              </w:divBdr>
            </w:div>
            <w:div w:id="1182664737">
              <w:marLeft w:val="0"/>
              <w:marRight w:val="0"/>
              <w:marTop w:val="0"/>
              <w:marBottom w:val="0"/>
              <w:divBdr>
                <w:top w:val="none" w:sz="0" w:space="0" w:color="auto"/>
                <w:left w:val="none" w:sz="0" w:space="0" w:color="auto"/>
                <w:bottom w:val="none" w:sz="0" w:space="0" w:color="auto"/>
                <w:right w:val="none" w:sz="0" w:space="0" w:color="auto"/>
              </w:divBdr>
            </w:div>
            <w:div w:id="1920362046">
              <w:marLeft w:val="0"/>
              <w:marRight w:val="0"/>
              <w:marTop w:val="0"/>
              <w:marBottom w:val="0"/>
              <w:divBdr>
                <w:top w:val="none" w:sz="0" w:space="0" w:color="auto"/>
                <w:left w:val="none" w:sz="0" w:space="0" w:color="auto"/>
                <w:bottom w:val="none" w:sz="0" w:space="0" w:color="auto"/>
                <w:right w:val="none" w:sz="0" w:space="0" w:color="auto"/>
              </w:divBdr>
            </w:div>
            <w:div w:id="2023043818">
              <w:marLeft w:val="0"/>
              <w:marRight w:val="0"/>
              <w:marTop w:val="0"/>
              <w:marBottom w:val="0"/>
              <w:divBdr>
                <w:top w:val="none" w:sz="0" w:space="0" w:color="auto"/>
                <w:left w:val="none" w:sz="0" w:space="0" w:color="auto"/>
                <w:bottom w:val="none" w:sz="0" w:space="0" w:color="auto"/>
                <w:right w:val="none" w:sz="0" w:space="0" w:color="auto"/>
              </w:divBdr>
            </w:div>
            <w:div w:id="1552688753">
              <w:marLeft w:val="0"/>
              <w:marRight w:val="0"/>
              <w:marTop w:val="0"/>
              <w:marBottom w:val="0"/>
              <w:divBdr>
                <w:top w:val="none" w:sz="0" w:space="0" w:color="auto"/>
                <w:left w:val="none" w:sz="0" w:space="0" w:color="auto"/>
                <w:bottom w:val="none" w:sz="0" w:space="0" w:color="auto"/>
                <w:right w:val="none" w:sz="0" w:space="0" w:color="auto"/>
              </w:divBdr>
            </w:div>
            <w:div w:id="1536624444">
              <w:marLeft w:val="0"/>
              <w:marRight w:val="0"/>
              <w:marTop w:val="0"/>
              <w:marBottom w:val="0"/>
              <w:divBdr>
                <w:top w:val="none" w:sz="0" w:space="0" w:color="auto"/>
                <w:left w:val="none" w:sz="0" w:space="0" w:color="auto"/>
                <w:bottom w:val="none" w:sz="0" w:space="0" w:color="auto"/>
                <w:right w:val="none" w:sz="0" w:space="0" w:color="auto"/>
              </w:divBdr>
            </w:div>
            <w:div w:id="173349652">
              <w:marLeft w:val="0"/>
              <w:marRight w:val="0"/>
              <w:marTop w:val="0"/>
              <w:marBottom w:val="0"/>
              <w:divBdr>
                <w:top w:val="none" w:sz="0" w:space="0" w:color="auto"/>
                <w:left w:val="none" w:sz="0" w:space="0" w:color="auto"/>
                <w:bottom w:val="none" w:sz="0" w:space="0" w:color="auto"/>
                <w:right w:val="none" w:sz="0" w:space="0" w:color="auto"/>
              </w:divBdr>
            </w:div>
            <w:div w:id="1652904759">
              <w:marLeft w:val="0"/>
              <w:marRight w:val="0"/>
              <w:marTop w:val="0"/>
              <w:marBottom w:val="0"/>
              <w:divBdr>
                <w:top w:val="none" w:sz="0" w:space="0" w:color="auto"/>
                <w:left w:val="none" w:sz="0" w:space="0" w:color="auto"/>
                <w:bottom w:val="none" w:sz="0" w:space="0" w:color="auto"/>
                <w:right w:val="none" w:sz="0" w:space="0" w:color="auto"/>
              </w:divBdr>
            </w:div>
            <w:div w:id="2110587984">
              <w:marLeft w:val="0"/>
              <w:marRight w:val="0"/>
              <w:marTop w:val="0"/>
              <w:marBottom w:val="0"/>
              <w:divBdr>
                <w:top w:val="none" w:sz="0" w:space="0" w:color="auto"/>
                <w:left w:val="none" w:sz="0" w:space="0" w:color="auto"/>
                <w:bottom w:val="none" w:sz="0" w:space="0" w:color="auto"/>
                <w:right w:val="none" w:sz="0" w:space="0" w:color="auto"/>
              </w:divBdr>
            </w:div>
            <w:div w:id="155809751">
              <w:marLeft w:val="0"/>
              <w:marRight w:val="0"/>
              <w:marTop w:val="0"/>
              <w:marBottom w:val="0"/>
              <w:divBdr>
                <w:top w:val="none" w:sz="0" w:space="0" w:color="auto"/>
                <w:left w:val="none" w:sz="0" w:space="0" w:color="auto"/>
                <w:bottom w:val="none" w:sz="0" w:space="0" w:color="auto"/>
                <w:right w:val="none" w:sz="0" w:space="0" w:color="auto"/>
              </w:divBdr>
            </w:div>
            <w:div w:id="216087749">
              <w:marLeft w:val="0"/>
              <w:marRight w:val="0"/>
              <w:marTop w:val="0"/>
              <w:marBottom w:val="0"/>
              <w:divBdr>
                <w:top w:val="none" w:sz="0" w:space="0" w:color="auto"/>
                <w:left w:val="none" w:sz="0" w:space="0" w:color="auto"/>
                <w:bottom w:val="none" w:sz="0" w:space="0" w:color="auto"/>
                <w:right w:val="none" w:sz="0" w:space="0" w:color="auto"/>
              </w:divBdr>
            </w:div>
            <w:div w:id="1587113514">
              <w:marLeft w:val="0"/>
              <w:marRight w:val="0"/>
              <w:marTop w:val="0"/>
              <w:marBottom w:val="0"/>
              <w:divBdr>
                <w:top w:val="none" w:sz="0" w:space="0" w:color="auto"/>
                <w:left w:val="none" w:sz="0" w:space="0" w:color="auto"/>
                <w:bottom w:val="none" w:sz="0" w:space="0" w:color="auto"/>
                <w:right w:val="none" w:sz="0" w:space="0" w:color="auto"/>
              </w:divBdr>
            </w:div>
            <w:div w:id="2016299141">
              <w:marLeft w:val="0"/>
              <w:marRight w:val="0"/>
              <w:marTop w:val="0"/>
              <w:marBottom w:val="0"/>
              <w:divBdr>
                <w:top w:val="none" w:sz="0" w:space="0" w:color="auto"/>
                <w:left w:val="none" w:sz="0" w:space="0" w:color="auto"/>
                <w:bottom w:val="none" w:sz="0" w:space="0" w:color="auto"/>
                <w:right w:val="none" w:sz="0" w:space="0" w:color="auto"/>
              </w:divBdr>
            </w:div>
            <w:div w:id="550382716">
              <w:marLeft w:val="0"/>
              <w:marRight w:val="0"/>
              <w:marTop w:val="0"/>
              <w:marBottom w:val="0"/>
              <w:divBdr>
                <w:top w:val="none" w:sz="0" w:space="0" w:color="auto"/>
                <w:left w:val="none" w:sz="0" w:space="0" w:color="auto"/>
                <w:bottom w:val="none" w:sz="0" w:space="0" w:color="auto"/>
                <w:right w:val="none" w:sz="0" w:space="0" w:color="auto"/>
              </w:divBdr>
            </w:div>
          </w:divsChild>
        </w:div>
        <w:div w:id="1248415960">
          <w:marLeft w:val="0"/>
          <w:marRight w:val="0"/>
          <w:marTop w:val="0"/>
          <w:marBottom w:val="0"/>
          <w:divBdr>
            <w:top w:val="none" w:sz="0" w:space="0" w:color="auto"/>
            <w:left w:val="none" w:sz="0" w:space="0" w:color="auto"/>
            <w:bottom w:val="none" w:sz="0" w:space="0" w:color="auto"/>
            <w:right w:val="none" w:sz="0" w:space="0" w:color="auto"/>
          </w:divBdr>
        </w:div>
      </w:divsChild>
    </w:div>
    <w:div w:id="517623675">
      <w:bodyDiv w:val="1"/>
      <w:marLeft w:val="0"/>
      <w:marRight w:val="0"/>
      <w:marTop w:val="0"/>
      <w:marBottom w:val="0"/>
      <w:divBdr>
        <w:top w:val="none" w:sz="0" w:space="0" w:color="auto"/>
        <w:left w:val="none" w:sz="0" w:space="0" w:color="auto"/>
        <w:bottom w:val="none" w:sz="0" w:space="0" w:color="auto"/>
        <w:right w:val="none" w:sz="0" w:space="0" w:color="auto"/>
      </w:divBdr>
      <w:divsChild>
        <w:div w:id="493230783">
          <w:marLeft w:val="0"/>
          <w:marRight w:val="0"/>
          <w:marTop w:val="0"/>
          <w:marBottom w:val="0"/>
          <w:divBdr>
            <w:top w:val="none" w:sz="0" w:space="0" w:color="auto"/>
            <w:left w:val="none" w:sz="0" w:space="0" w:color="auto"/>
            <w:bottom w:val="none" w:sz="0" w:space="0" w:color="auto"/>
            <w:right w:val="none" w:sz="0" w:space="0" w:color="auto"/>
          </w:divBdr>
        </w:div>
        <w:div w:id="487477581">
          <w:marLeft w:val="0"/>
          <w:marRight w:val="0"/>
          <w:marTop w:val="0"/>
          <w:marBottom w:val="0"/>
          <w:divBdr>
            <w:top w:val="none" w:sz="0" w:space="0" w:color="auto"/>
            <w:left w:val="none" w:sz="0" w:space="0" w:color="auto"/>
            <w:bottom w:val="none" w:sz="0" w:space="0" w:color="auto"/>
            <w:right w:val="none" w:sz="0" w:space="0" w:color="auto"/>
          </w:divBdr>
        </w:div>
        <w:div w:id="334724389">
          <w:marLeft w:val="0"/>
          <w:marRight w:val="0"/>
          <w:marTop w:val="0"/>
          <w:marBottom w:val="0"/>
          <w:divBdr>
            <w:top w:val="none" w:sz="0" w:space="0" w:color="auto"/>
            <w:left w:val="none" w:sz="0" w:space="0" w:color="auto"/>
            <w:bottom w:val="none" w:sz="0" w:space="0" w:color="auto"/>
            <w:right w:val="none" w:sz="0" w:space="0" w:color="auto"/>
          </w:divBdr>
        </w:div>
        <w:div w:id="302153424">
          <w:marLeft w:val="0"/>
          <w:marRight w:val="0"/>
          <w:marTop w:val="0"/>
          <w:marBottom w:val="0"/>
          <w:divBdr>
            <w:top w:val="none" w:sz="0" w:space="0" w:color="auto"/>
            <w:left w:val="none" w:sz="0" w:space="0" w:color="auto"/>
            <w:bottom w:val="none" w:sz="0" w:space="0" w:color="auto"/>
            <w:right w:val="none" w:sz="0" w:space="0" w:color="auto"/>
          </w:divBdr>
        </w:div>
        <w:div w:id="443572980">
          <w:marLeft w:val="0"/>
          <w:marRight w:val="0"/>
          <w:marTop w:val="0"/>
          <w:marBottom w:val="0"/>
          <w:divBdr>
            <w:top w:val="none" w:sz="0" w:space="0" w:color="auto"/>
            <w:left w:val="none" w:sz="0" w:space="0" w:color="auto"/>
            <w:bottom w:val="none" w:sz="0" w:space="0" w:color="auto"/>
            <w:right w:val="none" w:sz="0" w:space="0" w:color="auto"/>
          </w:divBdr>
        </w:div>
        <w:div w:id="1392120927">
          <w:marLeft w:val="0"/>
          <w:marRight w:val="0"/>
          <w:marTop w:val="0"/>
          <w:marBottom w:val="0"/>
          <w:divBdr>
            <w:top w:val="none" w:sz="0" w:space="0" w:color="auto"/>
            <w:left w:val="none" w:sz="0" w:space="0" w:color="auto"/>
            <w:bottom w:val="none" w:sz="0" w:space="0" w:color="auto"/>
            <w:right w:val="none" w:sz="0" w:space="0" w:color="auto"/>
          </w:divBdr>
        </w:div>
      </w:divsChild>
    </w:div>
    <w:div w:id="710148543">
      <w:bodyDiv w:val="1"/>
      <w:marLeft w:val="0"/>
      <w:marRight w:val="0"/>
      <w:marTop w:val="0"/>
      <w:marBottom w:val="0"/>
      <w:divBdr>
        <w:top w:val="none" w:sz="0" w:space="0" w:color="auto"/>
        <w:left w:val="none" w:sz="0" w:space="0" w:color="auto"/>
        <w:bottom w:val="none" w:sz="0" w:space="0" w:color="auto"/>
        <w:right w:val="none" w:sz="0" w:space="0" w:color="auto"/>
      </w:divBdr>
      <w:divsChild>
        <w:div w:id="524053603">
          <w:marLeft w:val="0"/>
          <w:marRight w:val="0"/>
          <w:marTop w:val="0"/>
          <w:marBottom w:val="0"/>
          <w:divBdr>
            <w:top w:val="none" w:sz="0" w:space="0" w:color="auto"/>
            <w:left w:val="none" w:sz="0" w:space="0" w:color="auto"/>
            <w:bottom w:val="none" w:sz="0" w:space="0" w:color="auto"/>
            <w:right w:val="none" w:sz="0" w:space="0" w:color="auto"/>
          </w:divBdr>
          <w:divsChild>
            <w:div w:id="1562669049">
              <w:marLeft w:val="0"/>
              <w:marRight w:val="0"/>
              <w:marTop w:val="0"/>
              <w:marBottom w:val="0"/>
              <w:divBdr>
                <w:top w:val="none" w:sz="0" w:space="0" w:color="auto"/>
                <w:left w:val="none" w:sz="0" w:space="0" w:color="auto"/>
                <w:bottom w:val="none" w:sz="0" w:space="0" w:color="auto"/>
                <w:right w:val="none" w:sz="0" w:space="0" w:color="auto"/>
              </w:divBdr>
            </w:div>
            <w:div w:id="156101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398838">
      <w:bodyDiv w:val="1"/>
      <w:marLeft w:val="0"/>
      <w:marRight w:val="0"/>
      <w:marTop w:val="0"/>
      <w:marBottom w:val="0"/>
      <w:divBdr>
        <w:top w:val="none" w:sz="0" w:space="0" w:color="auto"/>
        <w:left w:val="none" w:sz="0" w:space="0" w:color="auto"/>
        <w:bottom w:val="none" w:sz="0" w:space="0" w:color="auto"/>
        <w:right w:val="none" w:sz="0" w:space="0" w:color="auto"/>
      </w:divBdr>
      <w:divsChild>
        <w:div w:id="374620252">
          <w:marLeft w:val="0"/>
          <w:marRight w:val="0"/>
          <w:marTop w:val="0"/>
          <w:marBottom w:val="0"/>
          <w:divBdr>
            <w:top w:val="none" w:sz="0" w:space="0" w:color="auto"/>
            <w:left w:val="none" w:sz="0" w:space="0" w:color="auto"/>
            <w:bottom w:val="none" w:sz="0" w:space="0" w:color="auto"/>
            <w:right w:val="none" w:sz="0" w:space="0" w:color="auto"/>
          </w:divBdr>
        </w:div>
        <w:div w:id="490683301">
          <w:marLeft w:val="0"/>
          <w:marRight w:val="0"/>
          <w:marTop w:val="0"/>
          <w:marBottom w:val="0"/>
          <w:divBdr>
            <w:top w:val="none" w:sz="0" w:space="0" w:color="auto"/>
            <w:left w:val="none" w:sz="0" w:space="0" w:color="auto"/>
            <w:bottom w:val="none" w:sz="0" w:space="0" w:color="auto"/>
            <w:right w:val="none" w:sz="0" w:space="0" w:color="auto"/>
          </w:divBdr>
        </w:div>
        <w:div w:id="1277564970">
          <w:marLeft w:val="0"/>
          <w:marRight w:val="0"/>
          <w:marTop w:val="0"/>
          <w:marBottom w:val="0"/>
          <w:divBdr>
            <w:top w:val="none" w:sz="0" w:space="0" w:color="auto"/>
            <w:left w:val="none" w:sz="0" w:space="0" w:color="auto"/>
            <w:bottom w:val="none" w:sz="0" w:space="0" w:color="auto"/>
            <w:right w:val="none" w:sz="0" w:space="0" w:color="auto"/>
          </w:divBdr>
        </w:div>
        <w:div w:id="255092693">
          <w:marLeft w:val="0"/>
          <w:marRight w:val="0"/>
          <w:marTop w:val="0"/>
          <w:marBottom w:val="0"/>
          <w:divBdr>
            <w:top w:val="none" w:sz="0" w:space="0" w:color="auto"/>
            <w:left w:val="none" w:sz="0" w:space="0" w:color="auto"/>
            <w:bottom w:val="none" w:sz="0" w:space="0" w:color="auto"/>
            <w:right w:val="none" w:sz="0" w:space="0" w:color="auto"/>
          </w:divBdr>
        </w:div>
        <w:div w:id="1978143207">
          <w:marLeft w:val="0"/>
          <w:marRight w:val="0"/>
          <w:marTop w:val="0"/>
          <w:marBottom w:val="0"/>
          <w:divBdr>
            <w:top w:val="none" w:sz="0" w:space="0" w:color="auto"/>
            <w:left w:val="none" w:sz="0" w:space="0" w:color="auto"/>
            <w:bottom w:val="none" w:sz="0" w:space="0" w:color="auto"/>
            <w:right w:val="none" w:sz="0" w:space="0" w:color="auto"/>
          </w:divBdr>
        </w:div>
        <w:div w:id="1641225923">
          <w:marLeft w:val="0"/>
          <w:marRight w:val="0"/>
          <w:marTop w:val="0"/>
          <w:marBottom w:val="0"/>
          <w:divBdr>
            <w:top w:val="none" w:sz="0" w:space="0" w:color="auto"/>
            <w:left w:val="none" w:sz="0" w:space="0" w:color="auto"/>
            <w:bottom w:val="none" w:sz="0" w:space="0" w:color="auto"/>
            <w:right w:val="none" w:sz="0" w:space="0" w:color="auto"/>
          </w:divBdr>
        </w:div>
        <w:div w:id="1030183359">
          <w:marLeft w:val="0"/>
          <w:marRight w:val="0"/>
          <w:marTop w:val="0"/>
          <w:marBottom w:val="0"/>
          <w:divBdr>
            <w:top w:val="none" w:sz="0" w:space="0" w:color="auto"/>
            <w:left w:val="none" w:sz="0" w:space="0" w:color="auto"/>
            <w:bottom w:val="none" w:sz="0" w:space="0" w:color="auto"/>
            <w:right w:val="none" w:sz="0" w:space="0" w:color="auto"/>
          </w:divBdr>
        </w:div>
        <w:div w:id="240263573">
          <w:marLeft w:val="0"/>
          <w:marRight w:val="0"/>
          <w:marTop w:val="0"/>
          <w:marBottom w:val="0"/>
          <w:divBdr>
            <w:top w:val="none" w:sz="0" w:space="0" w:color="auto"/>
            <w:left w:val="none" w:sz="0" w:space="0" w:color="auto"/>
            <w:bottom w:val="none" w:sz="0" w:space="0" w:color="auto"/>
            <w:right w:val="none" w:sz="0" w:space="0" w:color="auto"/>
          </w:divBdr>
        </w:div>
        <w:div w:id="1817796501">
          <w:marLeft w:val="0"/>
          <w:marRight w:val="0"/>
          <w:marTop w:val="0"/>
          <w:marBottom w:val="0"/>
          <w:divBdr>
            <w:top w:val="none" w:sz="0" w:space="0" w:color="auto"/>
            <w:left w:val="none" w:sz="0" w:space="0" w:color="auto"/>
            <w:bottom w:val="none" w:sz="0" w:space="0" w:color="auto"/>
            <w:right w:val="none" w:sz="0" w:space="0" w:color="auto"/>
          </w:divBdr>
        </w:div>
        <w:div w:id="16926435">
          <w:marLeft w:val="0"/>
          <w:marRight w:val="0"/>
          <w:marTop w:val="0"/>
          <w:marBottom w:val="0"/>
          <w:divBdr>
            <w:top w:val="none" w:sz="0" w:space="0" w:color="auto"/>
            <w:left w:val="none" w:sz="0" w:space="0" w:color="auto"/>
            <w:bottom w:val="none" w:sz="0" w:space="0" w:color="auto"/>
            <w:right w:val="none" w:sz="0" w:space="0" w:color="auto"/>
          </w:divBdr>
        </w:div>
        <w:div w:id="2142308929">
          <w:marLeft w:val="0"/>
          <w:marRight w:val="0"/>
          <w:marTop w:val="0"/>
          <w:marBottom w:val="0"/>
          <w:divBdr>
            <w:top w:val="none" w:sz="0" w:space="0" w:color="auto"/>
            <w:left w:val="none" w:sz="0" w:space="0" w:color="auto"/>
            <w:bottom w:val="none" w:sz="0" w:space="0" w:color="auto"/>
            <w:right w:val="none" w:sz="0" w:space="0" w:color="auto"/>
          </w:divBdr>
        </w:div>
        <w:div w:id="1774856536">
          <w:marLeft w:val="0"/>
          <w:marRight w:val="0"/>
          <w:marTop w:val="0"/>
          <w:marBottom w:val="0"/>
          <w:divBdr>
            <w:top w:val="none" w:sz="0" w:space="0" w:color="auto"/>
            <w:left w:val="none" w:sz="0" w:space="0" w:color="auto"/>
            <w:bottom w:val="none" w:sz="0" w:space="0" w:color="auto"/>
            <w:right w:val="none" w:sz="0" w:space="0" w:color="auto"/>
          </w:divBdr>
        </w:div>
        <w:div w:id="835846208">
          <w:marLeft w:val="0"/>
          <w:marRight w:val="0"/>
          <w:marTop w:val="0"/>
          <w:marBottom w:val="0"/>
          <w:divBdr>
            <w:top w:val="none" w:sz="0" w:space="0" w:color="auto"/>
            <w:left w:val="none" w:sz="0" w:space="0" w:color="auto"/>
            <w:bottom w:val="none" w:sz="0" w:space="0" w:color="auto"/>
            <w:right w:val="none" w:sz="0" w:space="0" w:color="auto"/>
          </w:divBdr>
        </w:div>
        <w:div w:id="839587072">
          <w:marLeft w:val="0"/>
          <w:marRight w:val="0"/>
          <w:marTop w:val="0"/>
          <w:marBottom w:val="0"/>
          <w:divBdr>
            <w:top w:val="none" w:sz="0" w:space="0" w:color="auto"/>
            <w:left w:val="none" w:sz="0" w:space="0" w:color="auto"/>
            <w:bottom w:val="none" w:sz="0" w:space="0" w:color="auto"/>
            <w:right w:val="none" w:sz="0" w:space="0" w:color="auto"/>
          </w:divBdr>
        </w:div>
        <w:div w:id="937367007">
          <w:marLeft w:val="0"/>
          <w:marRight w:val="0"/>
          <w:marTop w:val="0"/>
          <w:marBottom w:val="0"/>
          <w:divBdr>
            <w:top w:val="none" w:sz="0" w:space="0" w:color="auto"/>
            <w:left w:val="none" w:sz="0" w:space="0" w:color="auto"/>
            <w:bottom w:val="none" w:sz="0" w:space="0" w:color="auto"/>
            <w:right w:val="none" w:sz="0" w:space="0" w:color="auto"/>
          </w:divBdr>
        </w:div>
        <w:div w:id="328217261">
          <w:marLeft w:val="0"/>
          <w:marRight w:val="0"/>
          <w:marTop w:val="0"/>
          <w:marBottom w:val="0"/>
          <w:divBdr>
            <w:top w:val="none" w:sz="0" w:space="0" w:color="auto"/>
            <w:left w:val="none" w:sz="0" w:space="0" w:color="auto"/>
            <w:bottom w:val="none" w:sz="0" w:space="0" w:color="auto"/>
            <w:right w:val="none" w:sz="0" w:space="0" w:color="auto"/>
          </w:divBdr>
        </w:div>
        <w:div w:id="1002968834">
          <w:marLeft w:val="0"/>
          <w:marRight w:val="0"/>
          <w:marTop w:val="0"/>
          <w:marBottom w:val="0"/>
          <w:divBdr>
            <w:top w:val="none" w:sz="0" w:space="0" w:color="auto"/>
            <w:left w:val="none" w:sz="0" w:space="0" w:color="auto"/>
            <w:bottom w:val="none" w:sz="0" w:space="0" w:color="auto"/>
            <w:right w:val="none" w:sz="0" w:space="0" w:color="auto"/>
          </w:divBdr>
        </w:div>
      </w:divsChild>
    </w:div>
    <w:div w:id="760494228">
      <w:bodyDiv w:val="1"/>
      <w:marLeft w:val="0"/>
      <w:marRight w:val="0"/>
      <w:marTop w:val="0"/>
      <w:marBottom w:val="0"/>
      <w:divBdr>
        <w:top w:val="none" w:sz="0" w:space="0" w:color="auto"/>
        <w:left w:val="none" w:sz="0" w:space="0" w:color="auto"/>
        <w:bottom w:val="none" w:sz="0" w:space="0" w:color="auto"/>
        <w:right w:val="none" w:sz="0" w:space="0" w:color="auto"/>
      </w:divBdr>
      <w:divsChild>
        <w:div w:id="1002077120">
          <w:marLeft w:val="0"/>
          <w:marRight w:val="0"/>
          <w:marTop w:val="0"/>
          <w:marBottom w:val="0"/>
          <w:divBdr>
            <w:top w:val="none" w:sz="0" w:space="0" w:color="auto"/>
            <w:left w:val="none" w:sz="0" w:space="0" w:color="auto"/>
            <w:bottom w:val="none" w:sz="0" w:space="0" w:color="auto"/>
            <w:right w:val="none" w:sz="0" w:space="0" w:color="auto"/>
          </w:divBdr>
        </w:div>
        <w:div w:id="596136052">
          <w:marLeft w:val="0"/>
          <w:marRight w:val="0"/>
          <w:marTop w:val="0"/>
          <w:marBottom w:val="0"/>
          <w:divBdr>
            <w:top w:val="none" w:sz="0" w:space="0" w:color="auto"/>
            <w:left w:val="none" w:sz="0" w:space="0" w:color="auto"/>
            <w:bottom w:val="none" w:sz="0" w:space="0" w:color="auto"/>
            <w:right w:val="none" w:sz="0" w:space="0" w:color="auto"/>
          </w:divBdr>
        </w:div>
        <w:div w:id="96608369">
          <w:marLeft w:val="0"/>
          <w:marRight w:val="0"/>
          <w:marTop w:val="0"/>
          <w:marBottom w:val="0"/>
          <w:divBdr>
            <w:top w:val="none" w:sz="0" w:space="0" w:color="auto"/>
            <w:left w:val="none" w:sz="0" w:space="0" w:color="auto"/>
            <w:bottom w:val="none" w:sz="0" w:space="0" w:color="auto"/>
            <w:right w:val="none" w:sz="0" w:space="0" w:color="auto"/>
          </w:divBdr>
        </w:div>
        <w:div w:id="243761084">
          <w:marLeft w:val="0"/>
          <w:marRight w:val="0"/>
          <w:marTop w:val="0"/>
          <w:marBottom w:val="0"/>
          <w:divBdr>
            <w:top w:val="none" w:sz="0" w:space="0" w:color="auto"/>
            <w:left w:val="none" w:sz="0" w:space="0" w:color="auto"/>
            <w:bottom w:val="none" w:sz="0" w:space="0" w:color="auto"/>
            <w:right w:val="none" w:sz="0" w:space="0" w:color="auto"/>
          </w:divBdr>
        </w:div>
        <w:div w:id="219244973">
          <w:marLeft w:val="0"/>
          <w:marRight w:val="0"/>
          <w:marTop w:val="0"/>
          <w:marBottom w:val="0"/>
          <w:divBdr>
            <w:top w:val="none" w:sz="0" w:space="0" w:color="auto"/>
            <w:left w:val="none" w:sz="0" w:space="0" w:color="auto"/>
            <w:bottom w:val="none" w:sz="0" w:space="0" w:color="auto"/>
            <w:right w:val="none" w:sz="0" w:space="0" w:color="auto"/>
          </w:divBdr>
        </w:div>
        <w:div w:id="1182401139">
          <w:marLeft w:val="0"/>
          <w:marRight w:val="0"/>
          <w:marTop w:val="0"/>
          <w:marBottom w:val="0"/>
          <w:divBdr>
            <w:top w:val="none" w:sz="0" w:space="0" w:color="auto"/>
            <w:left w:val="none" w:sz="0" w:space="0" w:color="auto"/>
            <w:bottom w:val="none" w:sz="0" w:space="0" w:color="auto"/>
            <w:right w:val="none" w:sz="0" w:space="0" w:color="auto"/>
          </w:divBdr>
        </w:div>
        <w:div w:id="1922983158">
          <w:marLeft w:val="0"/>
          <w:marRight w:val="0"/>
          <w:marTop w:val="0"/>
          <w:marBottom w:val="0"/>
          <w:divBdr>
            <w:top w:val="none" w:sz="0" w:space="0" w:color="auto"/>
            <w:left w:val="none" w:sz="0" w:space="0" w:color="auto"/>
            <w:bottom w:val="none" w:sz="0" w:space="0" w:color="auto"/>
            <w:right w:val="none" w:sz="0" w:space="0" w:color="auto"/>
          </w:divBdr>
        </w:div>
        <w:div w:id="1644387659">
          <w:marLeft w:val="0"/>
          <w:marRight w:val="0"/>
          <w:marTop w:val="0"/>
          <w:marBottom w:val="0"/>
          <w:divBdr>
            <w:top w:val="none" w:sz="0" w:space="0" w:color="auto"/>
            <w:left w:val="none" w:sz="0" w:space="0" w:color="auto"/>
            <w:bottom w:val="none" w:sz="0" w:space="0" w:color="auto"/>
            <w:right w:val="none" w:sz="0" w:space="0" w:color="auto"/>
          </w:divBdr>
        </w:div>
        <w:div w:id="989332924">
          <w:marLeft w:val="0"/>
          <w:marRight w:val="0"/>
          <w:marTop w:val="0"/>
          <w:marBottom w:val="0"/>
          <w:divBdr>
            <w:top w:val="none" w:sz="0" w:space="0" w:color="auto"/>
            <w:left w:val="none" w:sz="0" w:space="0" w:color="auto"/>
            <w:bottom w:val="none" w:sz="0" w:space="0" w:color="auto"/>
            <w:right w:val="none" w:sz="0" w:space="0" w:color="auto"/>
          </w:divBdr>
        </w:div>
        <w:div w:id="264071060">
          <w:marLeft w:val="0"/>
          <w:marRight w:val="0"/>
          <w:marTop w:val="0"/>
          <w:marBottom w:val="0"/>
          <w:divBdr>
            <w:top w:val="none" w:sz="0" w:space="0" w:color="auto"/>
            <w:left w:val="none" w:sz="0" w:space="0" w:color="auto"/>
            <w:bottom w:val="none" w:sz="0" w:space="0" w:color="auto"/>
            <w:right w:val="none" w:sz="0" w:space="0" w:color="auto"/>
          </w:divBdr>
        </w:div>
        <w:div w:id="1286039242">
          <w:marLeft w:val="0"/>
          <w:marRight w:val="0"/>
          <w:marTop w:val="0"/>
          <w:marBottom w:val="0"/>
          <w:divBdr>
            <w:top w:val="none" w:sz="0" w:space="0" w:color="auto"/>
            <w:left w:val="none" w:sz="0" w:space="0" w:color="auto"/>
            <w:bottom w:val="none" w:sz="0" w:space="0" w:color="auto"/>
            <w:right w:val="none" w:sz="0" w:space="0" w:color="auto"/>
          </w:divBdr>
        </w:div>
        <w:div w:id="1779909115">
          <w:marLeft w:val="0"/>
          <w:marRight w:val="0"/>
          <w:marTop w:val="0"/>
          <w:marBottom w:val="0"/>
          <w:divBdr>
            <w:top w:val="none" w:sz="0" w:space="0" w:color="auto"/>
            <w:left w:val="none" w:sz="0" w:space="0" w:color="auto"/>
            <w:bottom w:val="none" w:sz="0" w:space="0" w:color="auto"/>
            <w:right w:val="none" w:sz="0" w:space="0" w:color="auto"/>
          </w:divBdr>
        </w:div>
        <w:div w:id="1683698321">
          <w:marLeft w:val="0"/>
          <w:marRight w:val="0"/>
          <w:marTop w:val="0"/>
          <w:marBottom w:val="0"/>
          <w:divBdr>
            <w:top w:val="none" w:sz="0" w:space="0" w:color="auto"/>
            <w:left w:val="none" w:sz="0" w:space="0" w:color="auto"/>
            <w:bottom w:val="none" w:sz="0" w:space="0" w:color="auto"/>
            <w:right w:val="none" w:sz="0" w:space="0" w:color="auto"/>
          </w:divBdr>
        </w:div>
        <w:div w:id="204373404">
          <w:marLeft w:val="0"/>
          <w:marRight w:val="0"/>
          <w:marTop w:val="0"/>
          <w:marBottom w:val="0"/>
          <w:divBdr>
            <w:top w:val="none" w:sz="0" w:space="0" w:color="auto"/>
            <w:left w:val="none" w:sz="0" w:space="0" w:color="auto"/>
            <w:bottom w:val="none" w:sz="0" w:space="0" w:color="auto"/>
            <w:right w:val="none" w:sz="0" w:space="0" w:color="auto"/>
          </w:divBdr>
        </w:div>
        <w:div w:id="100297770">
          <w:marLeft w:val="0"/>
          <w:marRight w:val="0"/>
          <w:marTop w:val="0"/>
          <w:marBottom w:val="0"/>
          <w:divBdr>
            <w:top w:val="none" w:sz="0" w:space="0" w:color="auto"/>
            <w:left w:val="none" w:sz="0" w:space="0" w:color="auto"/>
            <w:bottom w:val="none" w:sz="0" w:space="0" w:color="auto"/>
            <w:right w:val="none" w:sz="0" w:space="0" w:color="auto"/>
          </w:divBdr>
        </w:div>
        <w:div w:id="1088422718">
          <w:marLeft w:val="0"/>
          <w:marRight w:val="0"/>
          <w:marTop w:val="0"/>
          <w:marBottom w:val="0"/>
          <w:divBdr>
            <w:top w:val="none" w:sz="0" w:space="0" w:color="auto"/>
            <w:left w:val="none" w:sz="0" w:space="0" w:color="auto"/>
            <w:bottom w:val="none" w:sz="0" w:space="0" w:color="auto"/>
            <w:right w:val="none" w:sz="0" w:space="0" w:color="auto"/>
          </w:divBdr>
        </w:div>
        <w:div w:id="1960334352">
          <w:marLeft w:val="0"/>
          <w:marRight w:val="0"/>
          <w:marTop w:val="0"/>
          <w:marBottom w:val="0"/>
          <w:divBdr>
            <w:top w:val="none" w:sz="0" w:space="0" w:color="auto"/>
            <w:left w:val="none" w:sz="0" w:space="0" w:color="auto"/>
            <w:bottom w:val="none" w:sz="0" w:space="0" w:color="auto"/>
            <w:right w:val="none" w:sz="0" w:space="0" w:color="auto"/>
          </w:divBdr>
        </w:div>
        <w:div w:id="421799699">
          <w:marLeft w:val="0"/>
          <w:marRight w:val="0"/>
          <w:marTop w:val="0"/>
          <w:marBottom w:val="0"/>
          <w:divBdr>
            <w:top w:val="none" w:sz="0" w:space="0" w:color="auto"/>
            <w:left w:val="none" w:sz="0" w:space="0" w:color="auto"/>
            <w:bottom w:val="none" w:sz="0" w:space="0" w:color="auto"/>
            <w:right w:val="none" w:sz="0" w:space="0" w:color="auto"/>
          </w:divBdr>
        </w:div>
        <w:div w:id="624698869">
          <w:marLeft w:val="0"/>
          <w:marRight w:val="0"/>
          <w:marTop w:val="0"/>
          <w:marBottom w:val="0"/>
          <w:divBdr>
            <w:top w:val="none" w:sz="0" w:space="0" w:color="auto"/>
            <w:left w:val="none" w:sz="0" w:space="0" w:color="auto"/>
            <w:bottom w:val="none" w:sz="0" w:space="0" w:color="auto"/>
            <w:right w:val="none" w:sz="0" w:space="0" w:color="auto"/>
          </w:divBdr>
        </w:div>
        <w:div w:id="930434662">
          <w:marLeft w:val="0"/>
          <w:marRight w:val="0"/>
          <w:marTop w:val="0"/>
          <w:marBottom w:val="0"/>
          <w:divBdr>
            <w:top w:val="none" w:sz="0" w:space="0" w:color="auto"/>
            <w:left w:val="none" w:sz="0" w:space="0" w:color="auto"/>
            <w:bottom w:val="none" w:sz="0" w:space="0" w:color="auto"/>
            <w:right w:val="none" w:sz="0" w:space="0" w:color="auto"/>
          </w:divBdr>
        </w:div>
        <w:div w:id="1258248591">
          <w:marLeft w:val="0"/>
          <w:marRight w:val="0"/>
          <w:marTop w:val="0"/>
          <w:marBottom w:val="0"/>
          <w:divBdr>
            <w:top w:val="none" w:sz="0" w:space="0" w:color="auto"/>
            <w:left w:val="none" w:sz="0" w:space="0" w:color="auto"/>
            <w:bottom w:val="none" w:sz="0" w:space="0" w:color="auto"/>
            <w:right w:val="none" w:sz="0" w:space="0" w:color="auto"/>
          </w:divBdr>
        </w:div>
        <w:div w:id="1548253471">
          <w:marLeft w:val="0"/>
          <w:marRight w:val="0"/>
          <w:marTop w:val="0"/>
          <w:marBottom w:val="0"/>
          <w:divBdr>
            <w:top w:val="none" w:sz="0" w:space="0" w:color="auto"/>
            <w:left w:val="none" w:sz="0" w:space="0" w:color="auto"/>
            <w:bottom w:val="none" w:sz="0" w:space="0" w:color="auto"/>
            <w:right w:val="none" w:sz="0" w:space="0" w:color="auto"/>
          </w:divBdr>
        </w:div>
        <w:div w:id="1058548974">
          <w:marLeft w:val="0"/>
          <w:marRight w:val="0"/>
          <w:marTop w:val="0"/>
          <w:marBottom w:val="0"/>
          <w:divBdr>
            <w:top w:val="none" w:sz="0" w:space="0" w:color="auto"/>
            <w:left w:val="none" w:sz="0" w:space="0" w:color="auto"/>
            <w:bottom w:val="none" w:sz="0" w:space="0" w:color="auto"/>
            <w:right w:val="none" w:sz="0" w:space="0" w:color="auto"/>
          </w:divBdr>
        </w:div>
      </w:divsChild>
    </w:div>
    <w:div w:id="1124807894">
      <w:bodyDiv w:val="1"/>
      <w:marLeft w:val="0"/>
      <w:marRight w:val="0"/>
      <w:marTop w:val="0"/>
      <w:marBottom w:val="0"/>
      <w:divBdr>
        <w:top w:val="none" w:sz="0" w:space="0" w:color="auto"/>
        <w:left w:val="none" w:sz="0" w:space="0" w:color="auto"/>
        <w:bottom w:val="none" w:sz="0" w:space="0" w:color="auto"/>
        <w:right w:val="none" w:sz="0" w:space="0" w:color="auto"/>
      </w:divBdr>
      <w:divsChild>
        <w:div w:id="251790495">
          <w:marLeft w:val="0"/>
          <w:marRight w:val="0"/>
          <w:marTop w:val="0"/>
          <w:marBottom w:val="0"/>
          <w:divBdr>
            <w:top w:val="none" w:sz="0" w:space="0" w:color="auto"/>
            <w:left w:val="none" w:sz="0" w:space="0" w:color="auto"/>
            <w:bottom w:val="none" w:sz="0" w:space="0" w:color="auto"/>
            <w:right w:val="none" w:sz="0" w:space="0" w:color="auto"/>
          </w:divBdr>
        </w:div>
        <w:div w:id="1375693345">
          <w:marLeft w:val="0"/>
          <w:marRight w:val="0"/>
          <w:marTop w:val="0"/>
          <w:marBottom w:val="0"/>
          <w:divBdr>
            <w:top w:val="none" w:sz="0" w:space="0" w:color="auto"/>
            <w:left w:val="none" w:sz="0" w:space="0" w:color="auto"/>
            <w:bottom w:val="none" w:sz="0" w:space="0" w:color="auto"/>
            <w:right w:val="none" w:sz="0" w:space="0" w:color="auto"/>
          </w:divBdr>
        </w:div>
        <w:div w:id="778837576">
          <w:marLeft w:val="0"/>
          <w:marRight w:val="0"/>
          <w:marTop w:val="0"/>
          <w:marBottom w:val="0"/>
          <w:divBdr>
            <w:top w:val="none" w:sz="0" w:space="0" w:color="auto"/>
            <w:left w:val="none" w:sz="0" w:space="0" w:color="auto"/>
            <w:bottom w:val="none" w:sz="0" w:space="0" w:color="auto"/>
            <w:right w:val="none" w:sz="0" w:space="0" w:color="auto"/>
          </w:divBdr>
        </w:div>
        <w:div w:id="1336962063">
          <w:marLeft w:val="0"/>
          <w:marRight w:val="0"/>
          <w:marTop w:val="0"/>
          <w:marBottom w:val="0"/>
          <w:divBdr>
            <w:top w:val="none" w:sz="0" w:space="0" w:color="auto"/>
            <w:left w:val="none" w:sz="0" w:space="0" w:color="auto"/>
            <w:bottom w:val="none" w:sz="0" w:space="0" w:color="auto"/>
            <w:right w:val="none" w:sz="0" w:space="0" w:color="auto"/>
          </w:divBdr>
        </w:div>
        <w:div w:id="605041668">
          <w:marLeft w:val="0"/>
          <w:marRight w:val="0"/>
          <w:marTop w:val="0"/>
          <w:marBottom w:val="0"/>
          <w:divBdr>
            <w:top w:val="none" w:sz="0" w:space="0" w:color="auto"/>
            <w:left w:val="none" w:sz="0" w:space="0" w:color="auto"/>
            <w:bottom w:val="none" w:sz="0" w:space="0" w:color="auto"/>
            <w:right w:val="none" w:sz="0" w:space="0" w:color="auto"/>
          </w:divBdr>
        </w:div>
        <w:div w:id="125314100">
          <w:marLeft w:val="0"/>
          <w:marRight w:val="0"/>
          <w:marTop w:val="0"/>
          <w:marBottom w:val="0"/>
          <w:divBdr>
            <w:top w:val="none" w:sz="0" w:space="0" w:color="auto"/>
            <w:left w:val="none" w:sz="0" w:space="0" w:color="auto"/>
            <w:bottom w:val="none" w:sz="0" w:space="0" w:color="auto"/>
            <w:right w:val="none" w:sz="0" w:space="0" w:color="auto"/>
          </w:divBdr>
        </w:div>
        <w:div w:id="1845238047">
          <w:marLeft w:val="0"/>
          <w:marRight w:val="0"/>
          <w:marTop w:val="0"/>
          <w:marBottom w:val="0"/>
          <w:divBdr>
            <w:top w:val="none" w:sz="0" w:space="0" w:color="auto"/>
            <w:left w:val="none" w:sz="0" w:space="0" w:color="auto"/>
            <w:bottom w:val="none" w:sz="0" w:space="0" w:color="auto"/>
            <w:right w:val="none" w:sz="0" w:space="0" w:color="auto"/>
          </w:divBdr>
        </w:div>
        <w:div w:id="949439009">
          <w:marLeft w:val="0"/>
          <w:marRight w:val="0"/>
          <w:marTop w:val="0"/>
          <w:marBottom w:val="0"/>
          <w:divBdr>
            <w:top w:val="none" w:sz="0" w:space="0" w:color="auto"/>
            <w:left w:val="none" w:sz="0" w:space="0" w:color="auto"/>
            <w:bottom w:val="none" w:sz="0" w:space="0" w:color="auto"/>
            <w:right w:val="none" w:sz="0" w:space="0" w:color="auto"/>
          </w:divBdr>
        </w:div>
        <w:div w:id="1809396301">
          <w:marLeft w:val="0"/>
          <w:marRight w:val="0"/>
          <w:marTop w:val="0"/>
          <w:marBottom w:val="0"/>
          <w:divBdr>
            <w:top w:val="none" w:sz="0" w:space="0" w:color="auto"/>
            <w:left w:val="none" w:sz="0" w:space="0" w:color="auto"/>
            <w:bottom w:val="none" w:sz="0" w:space="0" w:color="auto"/>
            <w:right w:val="none" w:sz="0" w:space="0" w:color="auto"/>
          </w:divBdr>
        </w:div>
      </w:divsChild>
    </w:div>
    <w:div w:id="1632322317">
      <w:bodyDiv w:val="1"/>
      <w:marLeft w:val="0"/>
      <w:marRight w:val="0"/>
      <w:marTop w:val="0"/>
      <w:marBottom w:val="0"/>
      <w:divBdr>
        <w:top w:val="none" w:sz="0" w:space="0" w:color="auto"/>
        <w:left w:val="none" w:sz="0" w:space="0" w:color="auto"/>
        <w:bottom w:val="none" w:sz="0" w:space="0" w:color="auto"/>
        <w:right w:val="none" w:sz="0" w:space="0" w:color="auto"/>
      </w:divBdr>
      <w:divsChild>
        <w:div w:id="660471973">
          <w:marLeft w:val="0"/>
          <w:marRight w:val="0"/>
          <w:marTop w:val="0"/>
          <w:marBottom w:val="0"/>
          <w:divBdr>
            <w:top w:val="none" w:sz="0" w:space="0" w:color="auto"/>
            <w:left w:val="none" w:sz="0" w:space="0" w:color="auto"/>
            <w:bottom w:val="none" w:sz="0" w:space="0" w:color="auto"/>
            <w:right w:val="none" w:sz="0" w:space="0" w:color="auto"/>
          </w:divBdr>
        </w:div>
        <w:div w:id="1269393112">
          <w:marLeft w:val="0"/>
          <w:marRight w:val="0"/>
          <w:marTop w:val="0"/>
          <w:marBottom w:val="0"/>
          <w:divBdr>
            <w:top w:val="none" w:sz="0" w:space="0" w:color="auto"/>
            <w:left w:val="none" w:sz="0" w:space="0" w:color="auto"/>
            <w:bottom w:val="none" w:sz="0" w:space="0" w:color="auto"/>
            <w:right w:val="none" w:sz="0" w:space="0" w:color="auto"/>
          </w:divBdr>
        </w:div>
        <w:div w:id="163668113">
          <w:marLeft w:val="0"/>
          <w:marRight w:val="0"/>
          <w:marTop w:val="0"/>
          <w:marBottom w:val="0"/>
          <w:divBdr>
            <w:top w:val="none" w:sz="0" w:space="0" w:color="auto"/>
            <w:left w:val="none" w:sz="0" w:space="0" w:color="auto"/>
            <w:bottom w:val="none" w:sz="0" w:space="0" w:color="auto"/>
            <w:right w:val="none" w:sz="0" w:space="0" w:color="auto"/>
          </w:divBdr>
        </w:div>
        <w:div w:id="1336111828">
          <w:marLeft w:val="0"/>
          <w:marRight w:val="0"/>
          <w:marTop w:val="0"/>
          <w:marBottom w:val="0"/>
          <w:divBdr>
            <w:top w:val="none" w:sz="0" w:space="0" w:color="auto"/>
            <w:left w:val="none" w:sz="0" w:space="0" w:color="auto"/>
            <w:bottom w:val="none" w:sz="0" w:space="0" w:color="auto"/>
            <w:right w:val="none" w:sz="0" w:space="0" w:color="auto"/>
          </w:divBdr>
        </w:div>
        <w:div w:id="1619726227">
          <w:marLeft w:val="0"/>
          <w:marRight w:val="0"/>
          <w:marTop w:val="0"/>
          <w:marBottom w:val="0"/>
          <w:divBdr>
            <w:top w:val="none" w:sz="0" w:space="0" w:color="auto"/>
            <w:left w:val="none" w:sz="0" w:space="0" w:color="auto"/>
            <w:bottom w:val="none" w:sz="0" w:space="0" w:color="auto"/>
            <w:right w:val="none" w:sz="0" w:space="0" w:color="auto"/>
          </w:divBdr>
        </w:div>
        <w:div w:id="427776612">
          <w:marLeft w:val="0"/>
          <w:marRight w:val="0"/>
          <w:marTop w:val="0"/>
          <w:marBottom w:val="0"/>
          <w:divBdr>
            <w:top w:val="none" w:sz="0" w:space="0" w:color="auto"/>
            <w:left w:val="none" w:sz="0" w:space="0" w:color="auto"/>
            <w:bottom w:val="none" w:sz="0" w:space="0" w:color="auto"/>
            <w:right w:val="none" w:sz="0" w:space="0" w:color="auto"/>
          </w:divBdr>
        </w:div>
        <w:div w:id="1581057581">
          <w:marLeft w:val="0"/>
          <w:marRight w:val="0"/>
          <w:marTop w:val="0"/>
          <w:marBottom w:val="0"/>
          <w:divBdr>
            <w:top w:val="none" w:sz="0" w:space="0" w:color="auto"/>
            <w:left w:val="none" w:sz="0" w:space="0" w:color="auto"/>
            <w:bottom w:val="none" w:sz="0" w:space="0" w:color="auto"/>
            <w:right w:val="none" w:sz="0" w:space="0" w:color="auto"/>
          </w:divBdr>
        </w:div>
        <w:div w:id="85350000">
          <w:marLeft w:val="0"/>
          <w:marRight w:val="0"/>
          <w:marTop w:val="0"/>
          <w:marBottom w:val="0"/>
          <w:divBdr>
            <w:top w:val="none" w:sz="0" w:space="0" w:color="auto"/>
            <w:left w:val="none" w:sz="0" w:space="0" w:color="auto"/>
            <w:bottom w:val="none" w:sz="0" w:space="0" w:color="auto"/>
            <w:right w:val="none" w:sz="0" w:space="0" w:color="auto"/>
          </w:divBdr>
        </w:div>
        <w:div w:id="829633682">
          <w:marLeft w:val="0"/>
          <w:marRight w:val="0"/>
          <w:marTop w:val="0"/>
          <w:marBottom w:val="0"/>
          <w:divBdr>
            <w:top w:val="none" w:sz="0" w:space="0" w:color="auto"/>
            <w:left w:val="none" w:sz="0" w:space="0" w:color="auto"/>
            <w:bottom w:val="none" w:sz="0" w:space="0" w:color="auto"/>
            <w:right w:val="none" w:sz="0" w:space="0" w:color="auto"/>
          </w:divBdr>
        </w:div>
      </w:divsChild>
    </w:div>
    <w:div w:id="1703746574">
      <w:bodyDiv w:val="1"/>
      <w:marLeft w:val="0"/>
      <w:marRight w:val="0"/>
      <w:marTop w:val="0"/>
      <w:marBottom w:val="0"/>
      <w:divBdr>
        <w:top w:val="none" w:sz="0" w:space="0" w:color="auto"/>
        <w:left w:val="none" w:sz="0" w:space="0" w:color="auto"/>
        <w:bottom w:val="none" w:sz="0" w:space="0" w:color="auto"/>
        <w:right w:val="none" w:sz="0" w:space="0" w:color="auto"/>
      </w:divBdr>
      <w:divsChild>
        <w:div w:id="556743064">
          <w:marLeft w:val="0"/>
          <w:marRight w:val="0"/>
          <w:marTop w:val="0"/>
          <w:marBottom w:val="0"/>
          <w:divBdr>
            <w:top w:val="none" w:sz="0" w:space="0" w:color="auto"/>
            <w:left w:val="none" w:sz="0" w:space="0" w:color="auto"/>
            <w:bottom w:val="none" w:sz="0" w:space="0" w:color="auto"/>
            <w:right w:val="none" w:sz="0" w:space="0" w:color="auto"/>
          </w:divBdr>
        </w:div>
        <w:div w:id="1864317004">
          <w:marLeft w:val="0"/>
          <w:marRight w:val="0"/>
          <w:marTop w:val="0"/>
          <w:marBottom w:val="0"/>
          <w:divBdr>
            <w:top w:val="none" w:sz="0" w:space="0" w:color="auto"/>
            <w:left w:val="none" w:sz="0" w:space="0" w:color="auto"/>
            <w:bottom w:val="none" w:sz="0" w:space="0" w:color="auto"/>
            <w:right w:val="none" w:sz="0" w:space="0" w:color="auto"/>
          </w:divBdr>
          <w:divsChild>
            <w:div w:id="537010551">
              <w:marLeft w:val="0"/>
              <w:marRight w:val="0"/>
              <w:marTop w:val="0"/>
              <w:marBottom w:val="0"/>
              <w:divBdr>
                <w:top w:val="none" w:sz="0" w:space="0" w:color="auto"/>
                <w:left w:val="none" w:sz="0" w:space="0" w:color="auto"/>
                <w:bottom w:val="none" w:sz="0" w:space="0" w:color="auto"/>
                <w:right w:val="none" w:sz="0" w:space="0" w:color="auto"/>
              </w:divBdr>
            </w:div>
            <w:div w:id="1772630126">
              <w:marLeft w:val="0"/>
              <w:marRight w:val="0"/>
              <w:marTop w:val="0"/>
              <w:marBottom w:val="0"/>
              <w:divBdr>
                <w:top w:val="none" w:sz="0" w:space="0" w:color="auto"/>
                <w:left w:val="none" w:sz="0" w:space="0" w:color="auto"/>
                <w:bottom w:val="none" w:sz="0" w:space="0" w:color="auto"/>
                <w:right w:val="none" w:sz="0" w:space="0" w:color="auto"/>
              </w:divBdr>
            </w:div>
            <w:div w:id="1979647787">
              <w:marLeft w:val="0"/>
              <w:marRight w:val="0"/>
              <w:marTop w:val="0"/>
              <w:marBottom w:val="0"/>
              <w:divBdr>
                <w:top w:val="none" w:sz="0" w:space="0" w:color="auto"/>
                <w:left w:val="none" w:sz="0" w:space="0" w:color="auto"/>
                <w:bottom w:val="none" w:sz="0" w:space="0" w:color="auto"/>
                <w:right w:val="none" w:sz="0" w:space="0" w:color="auto"/>
              </w:divBdr>
            </w:div>
            <w:div w:id="195898995">
              <w:marLeft w:val="0"/>
              <w:marRight w:val="0"/>
              <w:marTop w:val="0"/>
              <w:marBottom w:val="0"/>
              <w:divBdr>
                <w:top w:val="none" w:sz="0" w:space="0" w:color="auto"/>
                <w:left w:val="none" w:sz="0" w:space="0" w:color="auto"/>
                <w:bottom w:val="none" w:sz="0" w:space="0" w:color="auto"/>
                <w:right w:val="none" w:sz="0" w:space="0" w:color="auto"/>
              </w:divBdr>
            </w:div>
            <w:div w:id="128399105">
              <w:marLeft w:val="0"/>
              <w:marRight w:val="0"/>
              <w:marTop w:val="0"/>
              <w:marBottom w:val="0"/>
              <w:divBdr>
                <w:top w:val="none" w:sz="0" w:space="0" w:color="auto"/>
                <w:left w:val="none" w:sz="0" w:space="0" w:color="auto"/>
                <w:bottom w:val="none" w:sz="0" w:space="0" w:color="auto"/>
                <w:right w:val="none" w:sz="0" w:space="0" w:color="auto"/>
              </w:divBdr>
            </w:div>
            <w:div w:id="1234855868">
              <w:marLeft w:val="0"/>
              <w:marRight w:val="0"/>
              <w:marTop w:val="0"/>
              <w:marBottom w:val="0"/>
              <w:divBdr>
                <w:top w:val="none" w:sz="0" w:space="0" w:color="auto"/>
                <w:left w:val="none" w:sz="0" w:space="0" w:color="auto"/>
                <w:bottom w:val="none" w:sz="0" w:space="0" w:color="auto"/>
                <w:right w:val="none" w:sz="0" w:space="0" w:color="auto"/>
              </w:divBdr>
            </w:div>
            <w:div w:id="1053771672">
              <w:marLeft w:val="0"/>
              <w:marRight w:val="0"/>
              <w:marTop w:val="0"/>
              <w:marBottom w:val="0"/>
              <w:divBdr>
                <w:top w:val="none" w:sz="0" w:space="0" w:color="auto"/>
                <w:left w:val="none" w:sz="0" w:space="0" w:color="auto"/>
                <w:bottom w:val="none" w:sz="0" w:space="0" w:color="auto"/>
                <w:right w:val="none" w:sz="0" w:space="0" w:color="auto"/>
              </w:divBdr>
            </w:div>
            <w:div w:id="719328453">
              <w:marLeft w:val="0"/>
              <w:marRight w:val="0"/>
              <w:marTop w:val="0"/>
              <w:marBottom w:val="0"/>
              <w:divBdr>
                <w:top w:val="none" w:sz="0" w:space="0" w:color="auto"/>
                <w:left w:val="none" w:sz="0" w:space="0" w:color="auto"/>
                <w:bottom w:val="none" w:sz="0" w:space="0" w:color="auto"/>
                <w:right w:val="none" w:sz="0" w:space="0" w:color="auto"/>
              </w:divBdr>
            </w:div>
            <w:div w:id="1316646320">
              <w:marLeft w:val="0"/>
              <w:marRight w:val="0"/>
              <w:marTop w:val="0"/>
              <w:marBottom w:val="0"/>
              <w:divBdr>
                <w:top w:val="none" w:sz="0" w:space="0" w:color="auto"/>
                <w:left w:val="none" w:sz="0" w:space="0" w:color="auto"/>
                <w:bottom w:val="none" w:sz="0" w:space="0" w:color="auto"/>
                <w:right w:val="none" w:sz="0" w:space="0" w:color="auto"/>
              </w:divBdr>
            </w:div>
            <w:div w:id="625308819">
              <w:marLeft w:val="0"/>
              <w:marRight w:val="0"/>
              <w:marTop w:val="0"/>
              <w:marBottom w:val="0"/>
              <w:divBdr>
                <w:top w:val="none" w:sz="0" w:space="0" w:color="auto"/>
                <w:left w:val="none" w:sz="0" w:space="0" w:color="auto"/>
                <w:bottom w:val="none" w:sz="0" w:space="0" w:color="auto"/>
                <w:right w:val="none" w:sz="0" w:space="0" w:color="auto"/>
              </w:divBdr>
            </w:div>
            <w:div w:id="1197766989">
              <w:marLeft w:val="0"/>
              <w:marRight w:val="0"/>
              <w:marTop w:val="0"/>
              <w:marBottom w:val="0"/>
              <w:divBdr>
                <w:top w:val="none" w:sz="0" w:space="0" w:color="auto"/>
                <w:left w:val="none" w:sz="0" w:space="0" w:color="auto"/>
                <w:bottom w:val="none" w:sz="0" w:space="0" w:color="auto"/>
                <w:right w:val="none" w:sz="0" w:space="0" w:color="auto"/>
              </w:divBdr>
            </w:div>
            <w:div w:id="737941268">
              <w:marLeft w:val="0"/>
              <w:marRight w:val="0"/>
              <w:marTop w:val="0"/>
              <w:marBottom w:val="0"/>
              <w:divBdr>
                <w:top w:val="none" w:sz="0" w:space="0" w:color="auto"/>
                <w:left w:val="none" w:sz="0" w:space="0" w:color="auto"/>
                <w:bottom w:val="none" w:sz="0" w:space="0" w:color="auto"/>
                <w:right w:val="none" w:sz="0" w:space="0" w:color="auto"/>
              </w:divBdr>
            </w:div>
            <w:div w:id="1946037261">
              <w:marLeft w:val="0"/>
              <w:marRight w:val="0"/>
              <w:marTop w:val="0"/>
              <w:marBottom w:val="0"/>
              <w:divBdr>
                <w:top w:val="none" w:sz="0" w:space="0" w:color="auto"/>
                <w:left w:val="none" w:sz="0" w:space="0" w:color="auto"/>
                <w:bottom w:val="none" w:sz="0" w:space="0" w:color="auto"/>
                <w:right w:val="none" w:sz="0" w:space="0" w:color="auto"/>
              </w:divBdr>
            </w:div>
            <w:div w:id="326830681">
              <w:marLeft w:val="0"/>
              <w:marRight w:val="0"/>
              <w:marTop w:val="0"/>
              <w:marBottom w:val="0"/>
              <w:divBdr>
                <w:top w:val="none" w:sz="0" w:space="0" w:color="auto"/>
                <w:left w:val="none" w:sz="0" w:space="0" w:color="auto"/>
                <w:bottom w:val="none" w:sz="0" w:space="0" w:color="auto"/>
                <w:right w:val="none" w:sz="0" w:space="0" w:color="auto"/>
              </w:divBdr>
            </w:div>
            <w:div w:id="1901282570">
              <w:marLeft w:val="0"/>
              <w:marRight w:val="0"/>
              <w:marTop w:val="0"/>
              <w:marBottom w:val="0"/>
              <w:divBdr>
                <w:top w:val="none" w:sz="0" w:space="0" w:color="auto"/>
                <w:left w:val="none" w:sz="0" w:space="0" w:color="auto"/>
                <w:bottom w:val="none" w:sz="0" w:space="0" w:color="auto"/>
                <w:right w:val="none" w:sz="0" w:space="0" w:color="auto"/>
              </w:divBdr>
            </w:div>
            <w:div w:id="764302777">
              <w:marLeft w:val="0"/>
              <w:marRight w:val="0"/>
              <w:marTop w:val="0"/>
              <w:marBottom w:val="0"/>
              <w:divBdr>
                <w:top w:val="none" w:sz="0" w:space="0" w:color="auto"/>
                <w:left w:val="none" w:sz="0" w:space="0" w:color="auto"/>
                <w:bottom w:val="none" w:sz="0" w:space="0" w:color="auto"/>
                <w:right w:val="none" w:sz="0" w:space="0" w:color="auto"/>
              </w:divBdr>
            </w:div>
            <w:div w:id="692415842">
              <w:marLeft w:val="0"/>
              <w:marRight w:val="0"/>
              <w:marTop w:val="0"/>
              <w:marBottom w:val="0"/>
              <w:divBdr>
                <w:top w:val="none" w:sz="0" w:space="0" w:color="auto"/>
                <w:left w:val="none" w:sz="0" w:space="0" w:color="auto"/>
                <w:bottom w:val="none" w:sz="0" w:space="0" w:color="auto"/>
                <w:right w:val="none" w:sz="0" w:space="0" w:color="auto"/>
              </w:divBdr>
            </w:div>
            <w:div w:id="1955475218">
              <w:marLeft w:val="0"/>
              <w:marRight w:val="0"/>
              <w:marTop w:val="0"/>
              <w:marBottom w:val="0"/>
              <w:divBdr>
                <w:top w:val="none" w:sz="0" w:space="0" w:color="auto"/>
                <w:left w:val="none" w:sz="0" w:space="0" w:color="auto"/>
                <w:bottom w:val="none" w:sz="0" w:space="0" w:color="auto"/>
                <w:right w:val="none" w:sz="0" w:space="0" w:color="auto"/>
              </w:divBdr>
            </w:div>
            <w:div w:id="1564021920">
              <w:marLeft w:val="0"/>
              <w:marRight w:val="0"/>
              <w:marTop w:val="0"/>
              <w:marBottom w:val="0"/>
              <w:divBdr>
                <w:top w:val="none" w:sz="0" w:space="0" w:color="auto"/>
                <w:left w:val="none" w:sz="0" w:space="0" w:color="auto"/>
                <w:bottom w:val="none" w:sz="0" w:space="0" w:color="auto"/>
                <w:right w:val="none" w:sz="0" w:space="0" w:color="auto"/>
              </w:divBdr>
            </w:div>
            <w:div w:id="992298749">
              <w:marLeft w:val="0"/>
              <w:marRight w:val="0"/>
              <w:marTop w:val="0"/>
              <w:marBottom w:val="0"/>
              <w:divBdr>
                <w:top w:val="none" w:sz="0" w:space="0" w:color="auto"/>
                <w:left w:val="none" w:sz="0" w:space="0" w:color="auto"/>
                <w:bottom w:val="none" w:sz="0" w:space="0" w:color="auto"/>
                <w:right w:val="none" w:sz="0" w:space="0" w:color="auto"/>
              </w:divBdr>
            </w:div>
            <w:div w:id="1985308124">
              <w:marLeft w:val="0"/>
              <w:marRight w:val="0"/>
              <w:marTop w:val="0"/>
              <w:marBottom w:val="0"/>
              <w:divBdr>
                <w:top w:val="none" w:sz="0" w:space="0" w:color="auto"/>
                <w:left w:val="none" w:sz="0" w:space="0" w:color="auto"/>
                <w:bottom w:val="none" w:sz="0" w:space="0" w:color="auto"/>
                <w:right w:val="none" w:sz="0" w:space="0" w:color="auto"/>
              </w:divBdr>
            </w:div>
            <w:div w:id="1090471876">
              <w:marLeft w:val="0"/>
              <w:marRight w:val="0"/>
              <w:marTop w:val="0"/>
              <w:marBottom w:val="0"/>
              <w:divBdr>
                <w:top w:val="none" w:sz="0" w:space="0" w:color="auto"/>
                <w:left w:val="none" w:sz="0" w:space="0" w:color="auto"/>
                <w:bottom w:val="none" w:sz="0" w:space="0" w:color="auto"/>
                <w:right w:val="none" w:sz="0" w:space="0" w:color="auto"/>
              </w:divBdr>
            </w:div>
            <w:div w:id="1089933003">
              <w:marLeft w:val="0"/>
              <w:marRight w:val="0"/>
              <w:marTop w:val="0"/>
              <w:marBottom w:val="0"/>
              <w:divBdr>
                <w:top w:val="none" w:sz="0" w:space="0" w:color="auto"/>
                <w:left w:val="none" w:sz="0" w:space="0" w:color="auto"/>
                <w:bottom w:val="none" w:sz="0" w:space="0" w:color="auto"/>
                <w:right w:val="none" w:sz="0" w:space="0" w:color="auto"/>
              </w:divBdr>
            </w:div>
            <w:div w:id="383795037">
              <w:marLeft w:val="0"/>
              <w:marRight w:val="0"/>
              <w:marTop w:val="0"/>
              <w:marBottom w:val="0"/>
              <w:divBdr>
                <w:top w:val="none" w:sz="0" w:space="0" w:color="auto"/>
                <w:left w:val="none" w:sz="0" w:space="0" w:color="auto"/>
                <w:bottom w:val="none" w:sz="0" w:space="0" w:color="auto"/>
                <w:right w:val="none" w:sz="0" w:space="0" w:color="auto"/>
              </w:divBdr>
            </w:div>
            <w:div w:id="202273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84391">
      <w:bodyDiv w:val="1"/>
      <w:marLeft w:val="0"/>
      <w:marRight w:val="0"/>
      <w:marTop w:val="0"/>
      <w:marBottom w:val="0"/>
      <w:divBdr>
        <w:top w:val="none" w:sz="0" w:space="0" w:color="auto"/>
        <w:left w:val="none" w:sz="0" w:space="0" w:color="auto"/>
        <w:bottom w:val="none" w:sz="0" w:space="0" w:color="auto"/>
        <w:right w:val="none" w:sz="0" w:space="0" w:color="auto"/>
      </w:divBdr>
      <w:divsChild>
        <w:div w:id="927882361">
          <w:marLeft w:val="0"/>
          <w:marRight w:val="0"/>
          <w:marTop w:val="0"/>
          <w:marBottom w:val="0"/>
          <w:divBdr>
            <w:top w:val="none" w:sz="0" w:space="0" w:color="auto"/>
            <w:left w:val="none" w:sz="0" w:space="0" w:color="auto"/>
            <w:bottom w:val="none" w:sz="0" w:space="0" w:color="auto"/>
            <w:right w:val="none" w:sz="0" w:space="0" w:color="auto"/>
          </w:divBdr>
        </w:div>
        <w:div w:id="732117295">
          <w:marLeft w:val="0"/>
          <w:marRight w:val="0"/>
          <w:marTop w:val="0"/>
          <w:marBottom w:val="0"/>
          <w:divBdr>
            <w:top w:val="none" w:sz="0" w:space="0" w:color="auto"/>
            <w:left w:val="none" w:sz="0" w:space="0" w:color="auto"/>
            <w:bottom w:val="none" w:sz="0" w:space="0" w:color="auto"/>
            <w:right w:val="none" w:sz="0" w:space="0" w:color="auto"/>
          </w:divBdr>
        </w:div>
        <w:div w:id="12629504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hyperlink" Target="https://kirchenmusik-sachsen.de/evlks-materialanregungen-wimmelbild-achtkkinderliederbuch/" TargetMode="Externa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hyperlink" Target="https://kinderkirchenlieder.de/lied/hallelu-hallelu-hallelu-halleluja/"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hyperlink" Target="https://www.youtube.com/watch?v=TOnlzywUJIM&amp;list=RDTOnlzywUJIM&amp;start_radio=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5.png"/></Relationships>
</file>

<file path=word/_rels/footnotes.xml.rels><?xml version="1.0" encoding="UTF-8" standalone="yes"?>
<Relationships xmlns="http://schemas.openxmlformats.org/package/2006/relationships"><Relationship Id="rId3" Type="http://schemas.openxmlformats.org/officeDocument/2006/relationships/hyperlink" Target="https://choere-evangelisch.de/achtkinderliederbuch/" TargetMode="External"/><Relationship Id="rId2" Type="http://schemas.openxmlformats.org/officeDocument/2006/relationships/hyperlink" Target="https://choere-evangelisch.de/achtkinderliederbuch/" TargetMode="External"/><Relationship Id="rId1" Type="http://schemas.openxmlformats.org/officeDocument/2006/relationships/hyperlink" Target="https://choere-evangelisch.de/achtkinderliederbuch/"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4.jpg"/><Relationship Id="rId2" Type="http://schemas.openxmlformats.org/officeDocument/2006/relationships/image" Target="media/image33.png"/><Relationship Id="rId1" Type="http://schemas.openxmlformats.org/officeDocument/2006/relationships/image" Target="media/image3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PI011\Documents\Benutzerdefinierte%20Office-Vorlagen\Schulanfang_Baustein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Schulanfang_Bausteine</Template>
  <TotalTime>0</TotalTime>
  <Pages>24</Pages>
  <Words>4841</Words>
  <Characters>30501</Characters>
  <Application>Microsoft Office Word</Application>
  <DocSecurity>0</DocSecurity>
  <Lines>254</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RPI011</dc:creator>
  <cp:keywords/>
  <dc:description/>
  <cp:lastModifiedBy>Liebenehm, Gert</cp:lastModifiedBy>
  <cp:revision>4</cp:revision>
  <cp:lastPrinted>2026-04-07T15:24:00Z</cp:lastPrinted>
  <dcterms:created xsi:type="dcterms:W3CDTF">2026-04-08T08:49:00Z</dcterms:created>
  <dcterms:modified xsi:type="dcterms:W3CDTF">2026-04-14T07:28:00Z</dcterms:modified>
</cp:coreProperties>
</file>